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9923" w:type="dxa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  <w:tblDescription w:val="ggg"/>
      </w:tblPr>
      <w:tblGrid>
        <w:gridCol w:w="6"/>
        <w:gridCol w:w="2688"/>
        <w:gridCol w:w="7229"/>
      </w:tblGrid>
      <w:tr w:rsidR="00C16DEC" w:rsidRPr="00FF606D" w:rsidTr="00E43088">
        <w:trPr>
          <w:trHeight w:val="623"/>
        </w:trPr>
        <w:sdt>
          <w:sdtPr>
            <w:alias w:val="Titel Ihres Praxisbeispiels"/>
            <w:tag w:val="Titel"/>
            <w:id w:val="1494910350"/>
            <w:placeholder>
              <w:docPart w:val="1F53884F72C64E56BC75356D21BDD346"/>
            </w:placeholder>
          </w:sdtPr>
          <w:sdtContent>
            <w:sdt>
              <w:sdtPr>
                <w:alias w:val="Bezeichnung des Beispiels"/>
                <w:tag w:val="BeispielBezeichnung"/>
                <w:id w:val="-1086071603"/>
                <w:placeholder>
                  <w:docPart w:val="B62C288C257346EE97D180C83ED4D1FC"/>
                </w:placeholder>
                <w:text w:multiLine="1"/>
              </w:sdtPr>
              <w:sdtContent>
                <w:tc>
                  <w:tcPr>
                    <w:tcW w:w="9923" w:type="dxa"/>
                    <w:gridSpan w:val="3"/>
                    <w:tcBorders>
                      <w:top w:val="single" w:sz="4" w:space="0" w:color="FABF8F" w:themeColor="accent6" w:themeTint="99"/>
                      <w:left w:val="single" w:sz="4" w:space="0" w:color="FABF8F" w:themeColor="accent6" w:themeTint="99"/>
                      <w:bottom w:val="single" w:sz="4" w:space="0" w:color="FABF8F" w:themeColor="accent6" w:themeTint="99"/>
                      <w:right w:val="single" w:sz="4" w:space="0" w:color="FABF8F" w:themeColor="accent6" w:themeTint="99"/>
                    </w:tcBorders>
                    <w:shd w:val="clear" w:color="auto" w:fill="auto"/>
                    <w:vAlign w:val="center"/>
                  </w:tcPr>
                  <w:p w:rsidR="00C16DEC" w:rsidRPr="00907A89" w:rsidRDefault="00922897" w:rsidP="00C16DEC">
                    <w:pPr>
                      <w:pStyle w:val="Inhaltsbereich"/>
                    </w:pPr>
                    <w:r>
                      <w:t xml:space="preserve">Elternarbeit – </w:t>
                    </w:r>
                    <w:r>
                      <w:t>ein Miteinander hilft dem Elternhaus und der Schule</w:t>
                    </w:r>
                  </w:p>
                </w:tc>
              </w:sdtContent>
            </w:sdt>
          </w:sdtContent>
        </w:sdt>
      </w:tr>
      <w:tr w:rsidR="00337A02" w:rsidTr="00907A89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9917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337A02" w:rsidRDefault="00337A02" w:rsidP="000373CA">
            <w:pPr>
              <w:pStyle w:val="TabelleZwischenzeile"/>
            </w:pPr>
          </w:p>
        </w:tc>
      </w:tr>
      <w:tr w:rsidR="0099682A" w:rsidTr="00907A89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9917" w:type="dxa"/>
            <w:gridSpan w:val="2"/>
            <w:shd w:val="clear" w:color="auto" w:fill="FBD4B4" w:themeFill="accent6" w:themeFillTint="66"/>
          </w:tcPr>
          <w:p w:rsidR="0099682A" w:rsidRDefault="0099682A" w:rsidP="001E7A3C">
            <w:pPr>
              <w:pStyle w:val="TabelleGruppe"/>
            </w:pPr>
            <w:r>
              <w:t>Kontaktdaten</w:t>
            </w:r>
          </w:p>
        </w:tc>
      </w:tr>
      <w:tr w:rsidR="009E2F5F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  <w:shd w:val="clear" w:color="auto" w:fill="auto"/>
          </w:tcPr>
          <w:p w:rsidR="009E2F5F" w:rsidRPr="00D720AD" w:rsidRDefault="009E2F5F" w:rsidP="009E2F5F">
            <w:pPr>
              <w:pStyle w:val="TabelleStandard"/>
            </w:pPr>
            <w:r w:rsidRPr="00D720AD">
              <w:t>Schulform</w:t>
            </w:r>
          </w:p>
        </w:tc>
        <w:sdt>
          <w:sdtPr>
            <w:alias w:val="Schulform Ihrer Schule"/>
            <w:tag w:val="Schulform"/>
            <w:id w:val="1623727583"/>
            <w:placeholder>
              <w:docPart w:val="2E673119112541B4B73D709799E7688C"/>
            </w:placeholder>
          </w:sdtPr>
          <w:sdtContent>
            <w:sdt>
              <w:sdtPr>
                <w:alias w:val="Schulform Ihrer Schule"/>
                <w:tag w:val="Schulform"/>
                <w:id w:val="572850065"/>
                <w:placeholder>
                  <w:docPart w:val="EB029CB5717A48A2BF11F997C83038F1"/>
                </w:placeholder>
                <w:text/>
              </w:sdtPr>
              <w:sdtContent>
                <w:tc>
                  <w:tcPr>
                    <w:tcW w:w="7229" w:type="dxa"/>
                    <w:shd w:val="clear" w:color="auto" w:fill="auto"/>
                  </w:tcPr>
                  <w:p w:rsidR="009E2F5F" w:rsidRDefault="009E2F5F" w:rsidP="009E2F5F">
                    <w:pPr>
                      <w:pStyle w:val="TabelleStandard"/>
                    </w:pPr>
                    <w:r w:rsidRPr="0036047F">
                      <w:t xml:space="preserve">Grundschule </w:t>
                    </w:r>
                    <w:r>
                      <w:t xml:space="preserve"> (</w:t>
                    </w:r>
                    <w:r w:rsidRPr="0036047F">
                      <w:t>Offene Ganztagsschule</w:t>
                    </w:r>
                    <w:r>
                      <w:t>)</w:t>
                    </w:r>
                  </w:p>
                </w:tc>
              </w:sdtContent>
            </w:sdt>
          </w:sdtContent>
        </w:sdt>
      </w:tr>
      <w:tr w:rsidR="009E2F5F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  <w:shd w:val="clear" w:color="auto" w:fill="auto"/>
          </w:tcPr>
          <w:p w:rsidR="009E2F5F" w:rsidRPr="00D720AD" w:rsidRDefault="009E2F5F" w:rsidP="009E2F5F">
            <w:pPr>
              <w:pStyle w:val="TabelleStandard"/>
            </w:pPr>
            <w:r w:rsidRPr="00D720AD">
              <w:t>Name</w:t>
            </w:r>
            <w:r>
              <w:t xml:space="preserve"> der Schule</w:t>
            </w:r>
          </w:p>
        </w:tc>
        <w:sdt>
          <w:sdtPr>
            <w:alias w:val="Name Ihrer Schule"/>
            <w:tag w:val="Schulname"/>
            <w:id w:val="1213304182"/>
            <w:placeholder>
              <w:docPart w:val="762DE982E6B542B48147440E5D22506F"/>
            </w:placeholder>
          </w:sdtPr>
          <w:sdtContent>
            <w:sdt>
              <w:sdtPr>
                <w:alias w:val="Name Ihrer Schule"/>
                <w:tag w:val="Schulname"/>
                <w:id w:val="-477293937"/>
                <w:placeholder>
                  <w:docPart w:val="B3C8E358860943AFB179531083C3EE6C"/>
                </w:placeholder>
                <w:text w:multiLine="1"/>
              </w:sdtPr>
              <w:sdtContent>
                <w:tc>
                  <w:tcPr>
                    <w:tcW w:w="7229" w:type="dxa"/>
                    <w:shd w:val="clear" w:color="auto" w:fill="auto"/>
                  </w:tcPr>
                  <w:p w:rsidR="009E2F5F" w:rsidRDefault="009E2F5F" w:rsidP="009E2F5F">
                    <w:pPr>
                      <w:pStyle w:val="TabelleStandard"/>
                    </w:pPr>
                    <w:r>
                      <w:t>Gemeinschaftsgrundschule Eitorf</w:t>
                    </w:r>
                  </w:p>
                </w:tc>
              </w:sdtContent>
            </w:sdt>
          </w:sdtContent>
        </w:sdt>
      </w:tr>
      <w:tr w:rsidR="0012363E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  <w:shd w:val="clear" w:color="auto" w:fill="auto"/>
          </w:tcPr>
          <w:p w:rsidR="0012363E" w:rsidRPr="00D720AD" w:rsidRDefault="0012363E" w:rsidP="00275665">
            <w:pPr>
              <w:pStyle w:val="TabelleStandard"/>
            </w:pPr>
            <w:r>
              <w:t>Schulnummer</w:t>
            </w:r>
          </w:p>
        </w:tc>
        <w:tc>
          <w:tcPr>
            <w:tcW w:w="7229" w:type="dxa"/>
            <w:shd w:val="clear" w:color="auto" w:fill="auto"/>
          </w:tcPr>
          <w:p w:rsidR="0012363E" w:rsidRDefault="00991D90" w:rsidP="00275665">
            <w:pPr>
              <w:pStyle w:val="TabelleStandard"/>
            </w:pPr>
            <w:r>
              <w:t>115484</w:t>
            </w:r>
          </w:p>
        </w:tc>
      </w:tr>
      <w:tr w:rsidR="009E2F5F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  <w:shd w:val="clear" w:color="auto" w:fill="auto"/>
          </w:tcPr>
          <w:p w:rsidR="009E2F5F" w:rsidRPr="00D720AD" w:rsidRDefault="009E2F5F" w:rsidP="009E2F5F">
            <w:pPr>
              <w:pStyle w:val="TabelleStandard"/>
            </w:pPr>
            <w:r w:rsidRPr="00D720AD">
              <w:t>Schulleitung</w:t>
            </w:r>
          </w:p>
        </w:tc>
        <w:sdt>
          <w:sdtPr>
            <w:alias w:val="Name der Schulleitung Ihrer Schule"/>
            <w:tag w:val="Schulleitung"/>
            <w:id w:val="-1371687308"/>
            <w:placeholder>
              <w:docPart w:val="45292611D9C34327843B0B06C8518D3C"/>
            </w:placeholder>
          </w:sdtPr>
          <w:sdtContent>
            <w:sdt>
              <w:sdtPr>
                <w:alias w:val="Name der Schulleiterin/des Schulleiters"/>
                <w:tag w:val="Schulleiter"/>
                <w:id w:val="1784149749"/>
                <w:placeholder>
                  <w:docPart w:val="B2E0784242864D3F9BD32E3785B52642"/>
                </w:placeholder>
                <w:text/>
              </w:sdtPr>
              <w:sdtContent>
                <w:tc>
                  <w:tcPr>
                    <w:tcW w:w="7229" w:type="dxa"/>
                    <w:shd w:val="clear" w:color="auto" w:fill="auto"/>
                  </w:tcPr>
                  <w:p w:rsidR="009E2F5F" w:rsidRDefault="009E2F5F" w:rsidP="009E2F5F">
                    <w:pPr>
                      <w:pStyle w:val="TabelleStandard"/>
                    </w:pPr>
                    <w:r>
                      <w:t xml:space="preserve">Boris </w:t>
                    </w:r>
                    <w:proofErr w:type="spellStart"/>
                    <w:r>
                      <w:t>Kocéa</w:t>
                    </w:r>
                    <w:proofErr w:type="spellEnd"/>
                  </w:p>
                </w:tc>
              </w:sdtContent>
            </w:sdt>
          </w:sdtContent>
        </w:sdt>
      </w:tr>
      <w:tr w:rsidR="009E2F5F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  <w:shd w:val="clear" w:color="auto" w:fill="auto"/>
          </w:tcPr>
          <w:p w:rsidR="009E2F5F" w:rsidRPr="00D720AD" w:rsidRDefault="009E2F5F" w:rsidP="009E2F5F">
            <w:pPr>
              <w:pStyle w:val="TabelleStandard"/>
            </w:pPr>
            <w:r w:rsidRPr="00D720AD">
              <w:t>Adresse</w:t>
            </w:r>
          </w:p>
        </w:tc>
        <w:sdt>
          <w:sdtPr>
            <w:alias w:val="Adresse Ihrer Schule"/>
            <w:tag w:val="Adresse"/>
            <w:id w:val="1670674239"/>
            <w:placeholder>
              <w:docPart w:val="781626CA124F48969C3F3E5484CCD6C8"/>
            </w:placeholder>
          </w:sdtPr>
          <w:sdtContent>
            <w:sdt>
              <w:sdtPr>
                <w:alias w:val="Anschrift Ihrer Schule"/>
                <w:tag w:val="Anschrift"/>
                <w:id w:val="-1161534195"/>
                <w:placeholder>
                  <w:docPart w:val="7286B8C92D03459F9C824DDF410475D9"/>
                </w:placeholder>
                <w:text w:multiLine="1"/>
              </w:sdtPr>
              <w:sdtContent>
                <w:tc>
                  <w:tcPr>
                    <w:tcW w:w="7229" w:type="dxa"/>
                    <w:shd w:val="clear" w:color="auto" w:fill="auto"/>
                  </w:tcPr>
                  <w:p w:rsidR="009E2F5F" w:rsidRDefault="009E2F5F" w:rsidP="009E2F5F">
                    <w:pPr>
                      <w:pStyle w:val="TabelleStandard"/>
                    </w:pPr>
                    <w:r>
                      <w:t>Brückenstraße 18, 53783 Eitorf</w:t>
                    </w:r>
                  </w:p>
                </w:tc>
              </w:sdtContent>
            </w:sdt>
          </w:sdtContent>
        </w:sdt>
      </w:tr>
      <w:tr w:rsidR="009E2F5F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  <w:shd w:val="clear" w:color="auto" w:fill="auto"/>
          </w:tcPr>
          <w:p w:rsidR="009E2F5F" w:rsidRPr="00D720AD" w:rsidRDefault="009E2F5F" w:rsidP="009E2F5F">
            <w:pPr>
              <w:pStyle w:val="TabelleStandard"/>
            </w:pPr>
            <w:r>
              <w:t>Telefon</w:t>
            </w:r>
          </w:p>
        </w:tc>
        <w:sdt>
          <w:sdtPr>
            <w:alias w:val="Telefonnummer Ihrer Schule"/>
            <w:tag w:val="Telefon"/>
            <w:id w:val="-1309777305"/>
            <w:placeholder>
              <w:docPart w:val="C83D8495D07A40CB9FD8050F3BC919D6"/>
            </w:placeholder>
          </w:sdtPr>
          <w:sdtContent>
            <w:tc>
              <w:tcPr>
                <w:tcW w:w="7229" w:type="dxa"/>
                <w:shd w:val="clear" w:color="auto" w:fill="auto"/>
              </w:tcPr>
              <w:p w:rsidR="009E2F5F" w:rsidRDefault="009E2F5F" w:rsidP="009E2F5F">
                <w:pPr>
                  <w:pStyle w:val="TabelleStandard"/>
                </w:pPr>
                <w:r>
                  <w:t>02243 921210</w:t>
                </w:r>
              </w:p>
            </w:tc>
          </w:sdtContent>
        </w:sdt>
      </w:tr>
      <w:tr w:rsidR="009E2F5F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  <w:shd w:val="clear" w:color="auto" w:fill="auto"/>
          </w:tcPr>
          <w:p w:rsidR="009E2F5F" w:rsidRPr="00D720AD" w:rsidRDefault="009E2F5F" w:rsidP="009E2F5F">
            <w:pPr>
              <w:pStyle w:val="TabelleStandard"/>
            </w:pPr>
            <w:r w:rsidRPr="00D720AD">
              <w:t>E-Mail der Schule</w:t>
            </w:r>
          </w:p>
        </w:tc>
        <w:sdt>
          <w:sdtPr>
            <w:alias w:val="E-Mail Adresse Ihrer Schule"/>
            <w:tag w:val="EMail"/>
            <w:id w:val="903492894"/>
            <w:placeholder>
              <w:docPart w:val="114FA9A2F1D741DA8FF919DD4788AD36"/>
            </w:placeholder>
          </w:sdtPr>
          <w:sdtContent>
            <w:sdt>
              <w:sdtPr>
                <w:alias w:val="E-Mail-Adresse Ihrer Schule"/>
                <w:tag w:val="EMail"/>
                <w:id w:val="-529950370"/>
                <w:placeholder>
                  <w:docPart w:val="609DD1E924214314887B01E539E2CB7E"/>
                </w:placeholder>
                <w:text/>
              </w:sdtPr>
              <w:sdtContent>
                <w:tc>
                  <w:tcPr>
                    <w:tcW w:w="7229" w:type="dxa"/>
                    <w:shd w:val="clear" w:color="auto" w:fill="auto"/>
                  </w:tcPr>
                  <w:p w:rsidR="009E2F5F" w:rsidRDefault="009E2F5F" w:rsidP="009E2F5F">
                    <w:pPr>
                      <w:pStyle w:val="TabelleStandard"/>
                    </w:pPr>
                    <w:r>
                      <w:t>info@mosaikschule-eitorf.de</w:t>
                    </w:r>
                  </w:p>
                </w:tc>
              </w:sdtContent>
            </w:sdt>
          </w:sdtContent>
        </w:sdt>
      </w:tr>
      <w:tr w:rsidR="009E2F5F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  <w:tcBorders>
              <w:bottom w:val="single" w:sz="4" w:space="0" w:color="FBD4B4" w:themeColor="accent6" w:themeTint="66"/>
            </w:tcBorders>
            <w:shd w:val="clear" w:color="auto" w:fill="auto"/>
          </w:tcPr>
          <w:p w:rsidR="009E2F5F" w:rsidRPr="00D720AD" w:rsidRDefault="009E2F5F" w:rsidP="009E2F5F">
            <w:pPr>
              <w:pStyle w:val="TabelleStandard"/>
            </w:pPr>
            <w:r w:rsidRPr="00D720AD">
              <w:t>Webadresse der Schule</w:t>
            </w:r>
          </w:p>
        </w:tc>
        <w:sdt>
          <w:sdtPr>
            <w:alias w:val="Webadresse Ihrer Schule"/>
            <w:tag w:val="Webadresse"/>
            <w:id w:val="1363780151"/>
            <w:placeholder>
              <w:docPart w:val="7FC7ABA9DE8C41C4B33C876AA1C5698B"/>
            </w:placeholder>
          </w:sdtPr>
          <w:sdtContent>
            <w:sdt>
              <w:sdtPr>
                <w:alias w:val="Webadresse Ihrer Schule"/>
                <w:tag w:val="Web"/>
                <w:id w:val="435484806"/>
                <w:placeholder>
                  <w:docPart w:val="16C1B0163AA44D1DA3B484A3482103EB"/>
                </w:placeholder>
                <w:text w:multiLine="1"/>
              </w:sdtPr>
              <w:sdtContent>
                <w:tc>
                  <w:tcPr>
                    <w:tcW w:w="7229" w:type="dxa"/>
                    <w:tcBorders>
                      <w:bottom w:val="single" w:sz="4" w:space="0" w:color="FBD4B4" w:themeColor="accent6" w:themeTint="66"/>
                    </w:tcBorders>
                    <w:shd w:val="clear" w:color="auto" w:fill="auto"/>
                  </w:tcPr>
                  <w:p w:rsidR="009E2F5F" w:rsidRDefault="009E2F5F" w:rsidP="009E2F5F">
                    <w:pPr>
                      <w:pStyle w:val="TabelleStandard"/>
                    </w:pPr>
                    <w:r>
                      <w:t>www.mosaikschule-eitorf.de</w:t>
                    </w:r>
                  </w:p>
                </w:tc>
              </w:sdtContent>
            </w:sdt>
          </w:sdtContent>
        </w:sdt>
      </w:tr>
      <w:tr w:rsidR="00F53932" w:rsidTr="00907A89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9917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F53932" w:rsidRDefault="00F53932" w:rsidP="00F53932">
            <w:pPr>
              <w:pStyle w:val="TabelleZwischenzeile"/>
            </w:pPr>
          </w:p>
        </w:tc>
      </w:tr>
      <w:tr w:rsidR="0099682A" w:rsidTr="00907A89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9917" w:type="dxa"/>
            <w:gridSpan w:val="2"/>
            <w:shd w:val="clear" w:color="auto" w:fill="FBD4B4" w:themeFill="accent6" w:themeFillTint="66"/>
          </w:tcPr>
          <w:p w:rsidR="0099682A" w:rsidRDefault="0099682A" w:rsidP="00275665">
            <w:pPr>
              <w:pStyle w:val="TabelleGruppe"/>
            </w:pPr>
            <w:r>
              <w:t>Praxisbeispiel</w:t>
            </w:r>
          </w:p>
        </w:tc>
      </w:tr>
      <w:tr w:rsidR="0099682A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  <w:shd w:val="clear" w:color="auto" w:fill="auto"/>
          </w:tcPr>
          <w:p w:rsidR="0099682A" w:rsidRPr="004E0CB7" w:rsidRDefault="0099682A" w:rsidP="004B440E">
            <w:pPr>
              <w:pStyle w:val="TabelleStandard"/>
            </w:pPr>
            <w:r w:rsidRPr="00D720AD">
              <w:t>Titel</w:t>
            </w:r>
          </w:p>
        </w:tc>
        <w:sdt>
          <w:sdtPr>
            <w:alias w:val="Titel Ihres Praxisbeispiels"/>
            <w:tag w:val="Titel"/>
            <w:id w:val="1983888585"/>
            <w:placeholder>
              <w:docPart w:val="96576FDD403B4C41800B0515A2FC56F3"/>
            </w:placeholder>
          </w:sdtPr>
          <w:sdtContent>
            <w:sdt>
              <w:sdtPr>
                <w:alias w:val="Bezeichnung des Beispiels"/>
                <w:tag w:val="BeispielBezeichnung"/>
                <w:id w:val="-840615233"/>
                <w:placeholder>
                  <w:docPart w:val="FDF466BEF2424D9EAB1D2542016F9818"/>
                </w:placeholder>
                <w:text w:multiLine="1"/>
              </w:sdtPr>
              <w:sdtContent>
                <w:tc>
                  <w:tcPr>
                    <w:tcW w:w="7229" w:type="dxa"/>
                    <w:shd w:val="clear" w:color="auto" w:fill="auto"/>
                  </w:tcPr>
                  <w:p w:rsidR="0099682A" w:rsidRDefault="00922897" w:rsidP="00275665">
                    <w:pPr>
                      <w:pStyle w:val="TabelleStandard"/>
                    </w:pPr>
                    <w:r>
                      <w:t xml:space="preserve">Elternarbeit – </w:t>
                    </w:r>
                    <w:r>
                      <w:br/>
                      <w:t>ein Miteinander hilft dem Elternhaus und der Schule</w:t>
                    </w:r>
                  </w:p>
                </w:tc>
              </w:sdtContent>
            </w:sdt>
          </w:sdtContent>
        </w:sdt>
      </w:tr>
      <w:tr w:rsidR="009E2F5F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  <w:shd w:val="clear" w:color="auto" w:fill="auto"/>
          </w:tcPr>
          <w:p w:rsidR="009E2F5F" w:rsidRPr="00D720AD" w:rsidRDefault="009E2F5F" w:rsidP="009E2F5F">
            <w:pPr>
              <w:pStyle w:val="TabelleStandard"/>
            </w:pPr>
            <w:r w:rsidRPr="00D720AD">
              <w:t>Ziel</w:t>
            </w:r>
          </w:p>
        </w:tc>
        <w:sdt>
          <w:sdtPr>
            <w:alias w:val="Ziel Ihres Praxisbeispiels"/>
            <w:tag w:val="Ziel"/>
            <w:id w:val="644483159"/>
            <w:placeholder>
              <w:docPart w:val="7F7D2AD747CF4E8A9168C4C4C970BCA5"/>
            </w:placeholder>
          </w:sdtPr>
          <w:sdtContent>
            <w:sdt>
              <w:sdtPr>
                <w:alias w:val="Ziele des Beispiels"/>
                <w:tag w:val="BeispielZiele"/>
                <w:id w:val="1843207727"/>
                <w:placeholder>
                  <w:docPart w:val="C5C83CAA02534AF29C4163DA9DAE2E7F"/>
                </w:placeholder>
                <w:text w:multiLine="1"/>
              </w:sdtPr>
              <w:sdtContent>
                <w:tc>
                  <w:tcPr>
                    <w:tcW w:w="7229" w:type="dxa"/>
                    <w:shd w:val="clear" w:color="auto" w:fill="auto"/>
                  </w:tcPr>
                  <w:p w:rsidR="009E2F5F" w:rsidRDefault="009E2F5F" w:rsidP="009E2F5F">
                    <w:pPr>
                      <w:pStyle w:val="TabelleStandard"/>
                    </w:pPr>
                    <w:r>
                      <w:t>Ziel ist es, Eltern zu informieren, Transparenz zu schaffen, Eltern als Partner zu gewinnen und sie in schulische Prozesse einzubinden.</w:t>
                    </w:r>
                  </w:p>
                </w:tc>
              </w:sdtContent>
            </w:sdt>
          </w:sdtContent>
        </w:sdt>
      </w:tr>
      <w:tr w:rsidR="009E2F5F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  <w:shd w:val="clear" w:color="auto" w:fill="auto"/>
          </w:tcPr>
          <w:p w:rsidR="009E2F5F" w:rsidRPr="00D720AD" w:rsidRDefault="009E2F5F" w:rsidP="009E2F5F">
            <w:pPr>
              <w:pStyle w:val="TabelleStandard"/>
            </w:pPr>
            <w:r w:rsidRPr="00D720AD">
              <w:t>Zielgruppe</w:t>
            </w:r>
          </w:p>
        </w:tc>
        <w:sdt>
          <w:sdtPr>
            <w:alias w:val="Zielgruppe Ihres Praxisbeispiels"/>
            <w:tag w:val="Zielgruppe"/>
            <w:id w:val="1740910511"/>
            <w:placeholder>
              <w:docPart w:val="7BE9004722E9441F8A284189E5752009"/>
            </w:placeholder>
          </w:sdtPr>
          <w:sdtContent>
            <w:sdt>
              <w:sdtPr>
                <w:alias w:val="Zielgruppe des Beispiels"/>
                <w:tag w:val="BeispielZielGruppe"/>
                <w:id w:val="135459770"/>
                <w:placeholder>
                  <w:docPart w:val="83310F04E432481C8310B2E9AF1E83D1"/>
                </w:placeholder>
                <w:text w:multiLine="1"/>
              </w:sdtPr>
              <w:sdtContent>
                <w:tc>
                  <w:tcPr>
                    <w:tcW w:w="7229" w:type="dxa"/>
                    <w:shd w:val="clear" w:color="auto" w:fill="auto"/>
                  </w:tcPr>
                  <w:p w:rsidR="009E2F5F" w:rsidRDefault="009E2F5F" w:rsidP="009E2F5F">
                    <w:pPr>
                      <w:pStyle w:val="TabelleStandard"/>
                    </w:pPr>
                    <w:r>
                      <w:t>Elternarbeit ist in allen Jahrgangsstufen höchst bedeutsam und sinnvoll.</w:t>
                    </w:r>
                  </w:p>
                </w:tc>
              </w:sdtContent>
            </w:sdt>
          </w:sdtContent>
        </w:sdt>
      </w:tr>
      <w:tr w:rsidR="00F53932" w:rsidTr="00907A89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9917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F53932" w:rsidRDefault="00F53932" w:rsidP="000373CA">
            <w:pPr>
              <w:pStyle w:val="TabelleZwischenzeile"/>
            </w:pPr>
          </w:p>
        </w:tc>
      </w:tr>
      <w:tr w:rsidR="00061B1A" w:rsidTr="00907A89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9917" w:type="dxa"/>
            <w:gridSpan w:val="2"/>
            <w:shd w:val="clear" w:color="auto" w:fill="FBD4B4" w:themeFill="accent6" w:themeFillTint="66"/>
          </w:tcPr>
          <w:p w:rsidR="00061B1A" w:rsidRDefault="00B1390D" w:rsidP="00275665">
            <w:pPr>
              <w:pStyle w:val="TabelleGruppe"/>
            </w:pPr>
            <w:r>
              <w:t xml:space="preserve">Ausführliche </w:t>
            </w:r>
            <w:r w:rsidR="00061B1A">
              <w:t>Beschreibung</w:t>
            </w:r>
            <w:r>
              <w:t xml:space="preserve"> des Praxisbeispiels</w:t>
            </w:r>
          </w:p>
        </w:tc>
      </w:tr>
      <w:tr w:rsidR="009E2F5F" w:rsidTr="00907A89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  <w:trHeight w:val="410"/>
        </w:trPr>
        <w:tc>
          <w:tcPr>
            <w:tcW w:w="9917" w:type="dxa"/>
            <w:gridSpan w:val="2"/>
            <w:shd w:val="clear" w:color="auto" w:fill="auto"/>
          </w:tcPr>
          <w:sdt>
            <w:sdtPr>
              <w:alias w:val="Ausführliche Beschreibung Ihres Praxisbeispiels"/>
              <w:tag w:val="BeschreibungLang"/>
              <w:id w:val="-223446858"/>
              <w:placeholder>
                <w:docPart w:val="25AE3B0AF3354909A13C7981E5853655"/>
              </w:placeholder>
            </w:sdtPr>
            <w:sdtContent>
              <w:p w:rsidR="009E2F5F" w:rsidRDefault="009E2F5F" w:rsidP="009E2F5F">
                <w:pPr>
                  <w:pStyle w:val="TabelleStandard"/>
                </w:pPr>
                <w:r>
                  <w:t>Die Ziele versuchen wir durch folgende Punkte zu erreichen:</w:t>
                </w:r>
              </w:p>
              <w:p w:rsidR="009E2F5F" w:rsidRDefault="009E2F5F" w:rsidP="009E2F5F">
                <w:pPr>
                  <w:pStyle w:val="TabelleListe"/>
                  <w:ind w:left="720" w:hanging="360"/>
                </w:pPr>
                <w:r>
                  <w:t>Broschüre „Elternratgeber von A-Z“</w:t>
                </w:r>
              </w:p>
              <w:p w:rsidR="009E2F5F" w:rsidRDefault="009E2F5F" w:rsidP="009E2F5F">
                <w:pPr>
                  <w:pStyle w:val="TabelleListe"/>
                  <w:ind w:left="720" w:hanging="360"/>
                </w:pPr>
                <w:r>
                  <w:t xml:space="preserve">Terminplaner für ein Kalenderjahr und Terminlisten für ein Halbjahr </w:t>
                </w:r>
              </w:p>
              <w:p w:rsidR="009E2F5F" w:rsidRDefault="009E2F5F" w:rsidP="009E2F5F">
                <w:pPr>
                  <w:pStyle w:val="TabelleListe"/>
                  <w:ind w:left="720" w:hanging="360"/>
                </w:pPr>
                <w:r>
                  <w:t>Elternbriefe auch in türkischer und arabischer Sprache</w:t>
                </w:r>
              </w:p>
              <w:p w:rsidR="009E2F5F" w:rsidRDefault="009E2F5F" w:rsidP="009E2F5F">
                <w:pPr>
                  <w:pStyle w:val="TabelleListe"/>
                  <w:ind w:left="720" w:hanging="360"/>
                </w:pPr>
                <w:r>
                  <w:t>Weihnachtsbrief als Chronik eines Jahres</w:t>
                </w:r>
              </w:p>
              <w:p w:rsidR="009E2F5F" w:rsidRDefault="009E2F5F" w:rsidP="009E2F5F">
                <w:pPr>
                  <w:pStyle w:val="TabelleListe"/>
                  <w:ind w:left="720" w:hanging="360"/>
                </w:pPr>
                <w:r>
                  <w:t>Schul-Homepage</w:t>
                </w:r>
              </w:p>
              <w:p w:rsidR="009E2F5F" w:rsidRDefault="009E2F5F" w:rsidP="009E2F5F">
                <w:pPr>
                  <w:pStyle w:val="TabelleListe"/>
                  <w:ind w:left="720" w:hanging="360"/>
                </w:pPr>
                <w:r>
                  <w:t xml:space="preserve">zusätzliche Elterninformationsabende zu den Inhalten und Methoden in der Schuleingangsphase und Spielenachmittage für Eltern und Kinder (jeweils in Kooperation mit Kindertageseinrichtungen) </w:t>
                </w:r>
              </w:p>
              <w:p w:rsidR="009E2F5F" w:rsidRDefault="009E2F5F" w:rsidP="00BD7370">
                <w:pPr>
                  <w:pStyle w:val="TabelleListe"/>
                  <w:ind w:left="720" w:hanging="360"/>
                </w:pPr>
                <w:r>
                  <w:t>Informationsveranstaltungen</w:t>
                </w:r>
                <w:bookmarkStart w:id="0" w:name="_GoBack"/>
                <w:bookmarkEnd w:id="0"/>
              </w:p>
              <w:p w:rsidR="009E2F5F" w:rsidRDefault="009E2F5F" w:rsidP="009E2F5F">
                <w:pPr>
                  <w:pStyle w:val="TabelleListe"/>
                  <w:ind w:left="720" w:hanging="360"/>
                </w:pPr>
                <w:r>
                  <w:t xml:space="preserve">Selbsteinschätzungsbögen für Kinder und Eltern </w:t>
                </w:r>
              </w:p>
              <w:p w:rsidR="009E2F5F" w:rsidRDefault="009E2F5F" w:rsidP="009E2F5F">
                <w:pPr>
                  <w:pStyle w:val="TabelleListe"/>
                  <w:ind w:left="720" w:hanging="360"/>
                </w:pPr>
                <w:r>
                  <w:t>Ankreuzzeugnisse verdeutlichen die Kompetenzerwartungen</w:t>
                </w:r>
              </w:p>
              <w:p w:rsidR="009E2F5F" w:rsidRDefault="009E2F5F" w:rsidP="009E2F5F">
                <w:pPr>
                  <w:pStyle w:val="TabelleListe"/>
                  <w:ind w:left="720" w:hanging="360"/>
                </w:pPr>
                <w:r>
                  <w:t xml:space="preserve">Elterngespräche mit Lehrkraft oder Schulleitung können von Eltern und Schule gewünscht werden und finden ggf. in regelmäßigen Abständen statt </w:t>
                </w:r>
              </w:p>
              <w:p w:rsidR="009E2F5F" w:rsidRDefault="009E2F5F" w:rsidP="009E2F5F">
                <w:pPr>
                  <w:pStyle w:val="TabelleListe"/>
                  <w:ind w:left="720" w:hanging="360"/>
                </w:pPr>
                <w:r>
                  <w:t>Rückmeldung über Mitteilungshefte oder Email; die Lehrkräfte, Schulleitung und die Ganztagsleitung sind auch Ansprechpartner bei Fragen, die den Offenen Ganztag betreffen</w:t>
                </w:r>
              </w:p>
              <w:p w:rsidR="009E2F5F" w:rsidRDefault="009E2F5F" w:rsidP="009E2F5F">
                <w:pPr>
                  <w:pStyle w:val="TabelleListe"/>
                  <w:ind w:left="720" w:hanging="360"/>
                </w:pPr>
                <w:r>
                  <w:t>halbjährliche Schulhofaktion mit Eltern und Kollegen</w:t>
                </w:r>
              </w:p>
              <w:p w:rsidR="009E2F5F" w:rsidRDefault="009E2F5F" w:rsidP="009E2F5F">
                <w:pPr>
                  <w:pStyle w:val="TabelleListe"/>
                  <w:ind w:left="720" w:hanging="360"/>
                </w:pPr>
                <w:r>
                  <w:t xml:space="preserve">Elterneinbindung bei Projektwochen, Klassenaktionen, Unterrichtsgängen und Festen </w:t>
                </w:r>
              </w:p>
              <w:p w:rsidR="009E2F5F" w:rsidRDefault="009E2F5F" w:rsidP="009E2F5F">
                <w:pPr>
                  <w:pStyle w:val="TabelleListe"/>
                  <w:ind w:left="720" w:hanging="360"/>
                </w:pPr>
                <w:r>
                  <w:t>halbjährige Pflegschaftsabende und Schulkonferenzen, Arbeitskreis mit Eltern zur Schulentwicklung</w:t>
                </w:r>
              </w:p>
              <w:p w:rsidR="009E2F5F" w:rsidRDefault="009E2F5F" w:rsidP="009E2F5F">
                <w:pPr>
                  <w:pStyle w:val="TabelleListe"/>
                  <w:ind w:left="720" w:hanging="360"/>
                </w:pPr>
                <w:r>
                  <w:t>Elternstammtische</w:t>
                </w:r>
              </w:p>
              <w:p w:rsidR="009E2F5F" w:rsidRDefault="009E2F5F" w:rsidP="009E2F5F">
                <w:pPr>
                  <w:pStyle w:val="TabelleListe"/>
                  <w:ind w:left="720" w:hanging="360"/>
                </w:pPr>
                <w:r>
                  <w:t xml:space="preserve">Regelmäßig stattfindendes </w:t>
                </w:r>
                <w:proofErr w:type="spellStart"/>
                <w:r w:rsidRPr="00811F66">
                  <w:rPr>
                    <w:i/>
                  </w:rPr>
                  <w:t>Cafe</w:t>
                </w:r>
                <w:proofErr w:type="spellEnd"/>
                <w:r w:rsidRPr="00811F66">
                  <w:rPr>
                    <w:i/>
                  </w:rPr>
                  <w:t xml:space="preserve"> International</w:t>
                </w:r>
                <w:r>
                  <w:t xml:space="preserve"> an einem Freitagnachmittag</w:t>
                </w:r>
              </w:p>
              <w:p w:rsidR="009E2F5F" w:rsidRDefault="009E2F5F" w:rsidP="009E2F5F">
                <w:pPr>
                  <w:pStyle w:val="TabelleListe"/>
                  <w:ind w:left="720" w:hanging="360"/>
                </w:pPr>
                <w:r>
                  <w:t>Hospitationsangebote für Eltern</w:t>
                </w:r>
              </w:p>
              <w:p w:rsidR="009E2F5F" w:rsidRDefault="009E2F5F" w:rsidP="009E2F5F">
                <w:pPr>
                  <w:pStyle w:val="TabelleListe"/>
                  <w:ind w:left="720" w:hanging="360"/>
                </w:pPr>
                <w:r>
                  <w:t>Tag der Offenen Tür</w:t>
                </w:r>
              </w:p>
              <w:p w:rsidR="009E2F5F" w:rsidRDefault="009E2F5F" w:rsidP="009E2F5F">
                <w:pPr>
                  <w:pStyle w:val="TabelleListe"/>
                  <w:ind w:left="720" w:hanging="360"/>
                </w:pPr>
                <w:r>
                  <w:t>telefonische Nachfrage bei unentschuldigtem Fehlen der Kinder</w:t>
                </w:r>
              </w:p>
              <w:p w:rsidR="009E2F5F" w:rsidRDefault="009E2F5F" w:rsidP="009E2F5F">
                <w:pPr>
                  <w:pStyle w:val="TabelleListe"/>
                  <w:ind w:left="720" w:hanging="360"/>
                </w:pPr>
                <w:r>
                  <w:t>strukturierte  Ablaufverfahren bei einer vermuteten Kindeswohlgefährdung</w:t>
                </w:r>
              </w:p>
            </w:sdtContent>
          </w:sdt>
        </w:tc>
      </w:tr>
      <w:tr w:rsidR="009E2F5F" w:rsidTr="00907A89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9917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9E2F5F" w:rsidRDefault="009E2F5F" w:rsidP="009E2F5F">
            <w:pPr>
              <w:pStyle w:val="TabelleZwischenzeile"/>
            </w:pPr>
          </w:p>
        </w:tc>
      </w:tr>
      <w:tr w:rsidR="009E2F5F" w:rsidRPr="00453F13" w:rsidTr="00907A89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9917" w:type="dxa"/>
            <w:gridSpan w:val="2"/>
            <w:shd w:val="clear" w:color="auto" w:fill="FBD4B4" w:themeFill="accent6" w:themeFillTint="66"/>
          </w:tcPr>
          <w:p w:rsidR="009E2F5F" w:rsidRPr="00275665" w:rsidRDefault="009E2F5F" w:rsidP="009E2F5F">
            <w:pPr>
              <w:pStyle w:val="TabelleGruppe"/>
            </w:pPr>
            <w:r w:rsidRPr="00453F13">
              <w:t>Kontaktpersonen</w:t>
            </w:r>
          </w:p>
        </w:tc>
      </w:tr>
      <w:tr w:rsidR="009E2F5F" w:rsidRPr="009E2F5F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</w:tcPr>
          <w:p w:rsidR="009E2F5F" w:rsidRPr="00284817" w:rsidRDefault="009E2F5F" w:rsidP="009E2F5F">
            <w:pPr>
              <w:pStyle w:val="TabelleStandard"/>
            </w:pPr>
            <w:r w:rsidRPr="00D720AD">
              <w:t>Kontaktdaten</w:t>
            </w:r>
            <w:r>
              <w:br/>
            </w:r>
            <w:r w:rsidRPr="00D720AD">
              <w:t>der Ansprechpartner</w:t>
            </w:r>
            <w:r>
              <w:t>in</w:t>
            </w:r>
            <w:r w:rsidRPr="00D720AD">
              <w:t>/</w:t>
            </w:r>
            <w:r>
              <w:br/>
            </w:r>
            <w:r w:rsidRPr="00D720AD">
              <w:t>des Ansprechpartners</w:t>
            </w:r>
          </w:p>
        </w:tc>
        <w:tc>
          <w:tcPr>
            <w:tcW w:w="7229" w:type="dxa"/>
          </w:tcPr>
          <w:sdt>
            <w:sdtPr>
              <w:alias w:val="Ansprechpartner für Ihr Praxisbeispiels"/>
              <w:tag w:val="Ansprechpartner"/>
              <w:id w:val="-597952920"/>
              <w:placeholder>
                <w:docPart w:val="B238108B8EE54DA2A9AC0DAD8EEBB448"/>
              </w:placeholder>
            </w:sdtPr>
            <w:sdtContent>
              <w:p w:rsidR="009E2F5F" w:rsidRPr="00F140CC" w:rsidRDefault="009E2F5F" w:rsidP="009E2F5F">
                <w:pPr>
                  <w:pStyle w:val="TabelleStandard"/>
                  <w:rPr>
                    <w:lang w:val="en-US"/>
                  </w:rPr>
                </w:pPr>
                <w:r w:rsidRPr="00F140CC">
                  <w:rPr>
                    <w:lang w:val="en-US"/>
                  </w:rPr>
                  <w:t xml:space="preserve">Boris </w:t>
                </w:r>
                <w:proofErr w:type="spellStart"/>
                <w:r w:rsidRPr="00F140CC">
                  <w:rPr>
                    <w:lang w:val="en-US"/>
                  </w:rPr>
                  <w:t>Kocéa</w:t>
                </w:r>
                <w:proofErr w:type="spellEnd"/>
              </w:p>
              <w:p w:rsidR="009E2F5F" w:rsidRPr="00F140CC" w:rsidRDefault="009E2F5F" w:rsidP="009E2F5F">
                <w:pPr>
                  <w:pStyle w:val="TabelleStandard"/>
                  <w:rPr>
                    <w:lang w:val="en-US"/>
                  </w:rPr>
                </w:pPr>
                <w:r w:rsidRPr="00F140CC">
                  <w:rPr>
                    <w:lang w:val="en-US"/>
                  </w:rPr>
                  <w:t>Tel.: 02243 / 921210</w:t>
                </w:r>
              </w:p>
              <w:p w:rsidR="009E2F5F" w:rsidRPr="009E2F5F" w:rsidRDefault="009E2F5F" w:rsidP="009E2F5F">
                <w:pPr>
                  <w:pStyle w:val="TabelleStandard"/>
                  <w:rPr>
                    <w:rFonts w:eastAsia="Times New Roman"/>
                    <w:szCs w:val="20"/>
                    <w:lang w:val="en-US" w:eastAsia="de-DE"/>
                  </w:rPr>
                </w:pPr>
                <w:r w:rsidRPr="00F140CC">
                  <w:rPr>
                    <w:lang w:val="en-US"/>
                  </w:rPr>
                  <w:t>Mail: 115484@schule.nrw.de</w:t>
                </w:r>
              </w:p>
            </w:sdtContent>
          </w:sdt>
        </w:tc>
      </w:tr>
      <w:tr w:rsidR="009E2F5F" w:rsidRPr="009E2F5F" w:rsidTr="00907A89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9917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9E2F5F" w:rsidRPr="009E2F5F" w:rsidRDefault="009E2F5F" w:rsidP="009E2F5F">
            <w:pPr>
              <w:pStyle w:val="TabelleZwischenzeile"/>
              <w:rPr>
                <w:lang w:val="en-US"/>
              </w:rPr>
            </w:pPr>
          </w:p>
        </w:tc>
      </w:tr>
      <w:tr w:rsidR="009E2F5F" w:rsidRPr="00453F13" w:rsidTr="00907A89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9917" w:type="dxa"/>
            <w:gridSpan w:val="2"/>
            <w:shd w:val="clear" w:color="auto" w:fill="FBD4B4" w:themeFill="accent6" w:themeFillTint="66"/>
          </w:tcPr>
          <w:p w:rsidR="009E2F5F" w:rsidRPr="00275665" w:rsidRDefault="009E2F5F" w:rsidP="009E2F5F">
            <w:pPr>
              <w:pStyle w:val="TabelleGruppe"/>
            </w:pPr>
            <w:r w:rsidRPr="00453F13">
              <w:t>Kontaktmöglichkeiten</w:t>
            </w:r>
          </w:p>
        </w:tc>
      </w:tr>
      <w:tr w:rsidR="009E2F5F" w:rsidRPr="00284817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</w:tcPr>
          <w:p w:rsidR="009E2F5F" w:rsidRPr="00275665" w:rsidRDefault="009E2F5F" w:rsidP="009E2F5F">
            <w:pPr>
              <w:pStyle w:val="TabelleStandard"/>
            </w:pPr>
            <w:r w:rsidRPr="00275665">
              <w:t>Telefonisch</w:t>
            </w:r>
          </w:p>
        </w:tc>
        <w:tc>
          <w:tcPr>
            <w:tcW w:w="7229" w:type="dxa"/>
          </w:tcPr>
          <w:p w:rsidR="009E2F5F" w:rsidRPr="00275665" w:rsidRDefault="009E2F5F" w:rsidP="009E2F5F">
            <w:pPr>
              <w:pStyle w:val="TabelleStandard"/>
            </w:pPr>
            <w:sdt>
              <w:sdtPr>
                <w:alias w:val="Telefonischer Kontakt möglich"/>
                <w:tag w:val="KontaktTelefonJa"/>
                <w:id w:val="176887656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Pr="00275665">
              <w:t xml:space="preserve"> Ja   </w:t>
            </w:r>
            <w:sdt>
              <w:sdtPr>
                <w:alias w:val="Telefonischer Kontakt nicht möglich"/>
                <w:tag w:val="KontaktTelefonNein"/>
                <w:id w:val="-323200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275665">
              <w:t xml:space="preserve"> Nein</w:t>
            </w:r>
          </w:p>
        </w:tc>
      </w:tr>
      <w:tr w:rsidR="009E2F5F" w:rsidRPr="00284817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</w:tcPr>
          <w:p w:rsidR="009E2F5F" w:rsidRPr="00275665" w:rsidRDefault="009E2F5F" w:rsidP="009E2F5F">
            <w:pPr>
              <w:pStyle w:val="TabelleStandard"/>
            </w:pPr>
            <w:r w:rsidRPr="00275665">
              <w:t>E-Mail</w:t>
            </w:r>
          </w:p>
        </w:tc>
        <w:tc>
          <w:tcPr>
            <w:tcW w:w="7229" w:type="dxa"/>
          </w:tcPr>
          <w:p w:rsidR="009E2F5F" w:rsidRPr="00275665" w:rsidRDefault="009E2F5F" w:rsidP="009E2F5F">
            <w:pPr>
              <w:pStyle w:val="TabelleStandard"/>
            </w:pPr>
            <w:sdt>
              <w:sdtPr>
                <w:alias w:val="Kontakt per E-Mail möglich"/>
                <w:tag w:val="KontaktEMailJa"/>
                <w:id w:val="-114558572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Pr="00275665">
              <w:t xml:space="preserve"> Ja   </w:t>
            </w:r>
            <w:sdt>
              <w:sdtPr>
                <w:alias w:val="Kontakt per E-Mail nicht möglich"/>
                <w:tag w:val="KontaktEMailNein"/>
                <w:id w:val="1417055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75665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Pr="00275665">
              <w:t xml:space="preserve"> Nein</w:t>
            </w:r>
          </w:p>
        </w:tc>
      </w:tr>
      <w:tr w:rsidR="009E2F5F" w:rsidRPr="00284817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</w:tcPr>
          <w:p w:rsidR="009E2F5F" w:rsidRPr="00275665" w:rsidRDefault="009E2F5F" w:rsidP="009E2F5F">
            <w:pPr>
              <w:pStyle w:val="TabelleStandard"/>
            </w:pPr>
            <w:r w:rsidRPr="00275665">
              <w:t>Persönliches Gespräch</w:t>
            </w:r>
          </w:p>
        </w:tc>
        <w:tc>
          <w:tcPr>
            <w:tcW w:w="7229" w:type="dxa"/>
          </w:tcPr>
          <w:p w:rsidR="009E2F5F" w:rsidRPr="00275665" w:rsidRDefault="009E2F5F" w:rsidP="009E2F5F">
            <w:pPr>
              <w:pStyle w:val="TabelleStandard"/>
            </w:pPr>
            <w:sdt>
              <w:sdtPr>
                <w:alias w:val="Persönliches Gespräch nach Absprache möglich"/>
                <w:tag w:val="KontaktGesprächJa"/>
                <w:id w:val="23466582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Pr="00275665">
              <w:t xml:space="preserve"> Ja, nach Absprache   </w:t>
            </w:r>
            <w:sdt>
              <w:sdtPr>
                <w:alias w:val="Persönliches Gespräch nicht möglich"/>
                <w:tag w:val="KontaktGesprächNein"/>
                <w:id w:val="1303974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75665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Pr="00275665">
              <w:t xml:space="preserve"> Nein</w:t>
            </w:r>
          </w:p>
        </w:tc>
      </w:tr>
      <w:tr w:rsidR="009E2F5F" w:rsidRPr="00284817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</w:tcPr>
          <w:p w:rsidR="009E2F5F" w:rsidRPr="00275665" w:rsidRDefault="009E2F5F" w:rsidP="009E2F5F">
            <w:pPr>
              <w:pStyle w:val="TabelleStandard"/>
            </w:pPr>
            <w:r w:rsidRPr="00275665">
              <w:t>Hospitation</w:t>
            </w:r>
          </w:p>
        </w:tc>
        <w:tc>
          <w:tcPr>
            <w:tcW w:w="7229" w:type="dxa"/>
          </w:tcPr>
          <w:p w:rsidR="009E2F5F" w:rsidRPr="00275665" w:rsidRDefault="009E2F5F" w:rsidP="009E2F5F">
            <w:pPr>
              <w:pStyle w:val="TabelleStandard"/>
            </w:pPr>
            <w:sdt>
              <w:sdtPr>
                <w:alias w:val="Hospitation nach Absprache möglich"/>
                <w:tag w:val="KontaktHospitationJa"/>
                <w:id w:val="152335952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Pr="00275665">
              <w:t xml:space="preserve"> Ja, nach Absprache   </w:t>
            </w:r>
            <w:sdt>
              <w:sdtPr>
                <w:alias w:val="Hospitation nicht möglich"/>
                <w:tag w:val="KontaktHospitationNein"/>
                <w:id w:val="-71814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75665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Pr="00275665">
              <w:t xml:space="preserve"> Nein</w:t>
            </w:r>
          </w:p>
        </w:tc>
      </w:tr>
    </w:tbl>
    <w:p w:rsidR="00DE0622" w:rsidRDefault="00DE0622"/>
    <w:sectPr w:rsidR="00DE0622" w:rsidSect="00DE0622">
      <w:headerReference w:type="default" r:id="rId8"/>
      <w:footerReference w:type="default" r:id="rId9"/>
      <w:pgSz w:w="11906" w:h="16838"/>
      <w:pgMar w:top="1417" w:right="1417" w:bottom="1134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37CE" w:rsidRDefault="00D037CE" w:rsidP="00DE0622">
      <w:pPr>
        <w:spacing w:line="240" w:lineRule="auto"/>
      </w:pPr>
      <w:r>
        <w:separator/>
      </w:r>
    </w:p>
  </w:endnote>
  <w:endnote w:type="continuationSeparator" w:id="0">
    <w:p w:rsidR="00D037CE" w:rsidRDefault="00D037CE" w:rsidP="00DE06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ptima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6E21" w:rsidRDefault="00116E21">
    <w:pPr>
      <w:pStyle w:val="Fuzeile"/>
    </w:pPr>
    <w:r>
      <w:rPr>
        <w:noProof/>
      </w:rPr>
      <w:drawing>
        <wp:anchor distT="0" distB="0" distL="114300" distR="114300" simplePos="0" relativeHeight="251663360" behindDoc="0" locked="0" layoutInCell="1" allowOverlap="1" wp14:anchorId="193E2A9C" wp14:editId="00F55E52">
          <wp:simplePos x="0" y="0"/>
          <wp:positionH relativeFrom="column">
            <wp:posOffset>5523865</wp:posOffset>
          </wp:positionH>
          <wp:positionV relativeFrom="paragraph">
            <wp:posOffset>238760</wp:posOffset>
          </wp:positionV>
          <wp:extent cx="1042670" cy="365760"/>
          <wp:effectExtent l="0" t="0" r="5080" b="0"/>
          <wp:wrapNone/>
          <wp:docPr id="5" name="Grafik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2670" cy="365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37CE" w:rsidRDefault="00D037CE" w:rsidP="00DE0622">
      <w:pPr>
        <w:spacing w:line="240" w:lineRule="auto"/>
      </w:pPr>
      <w:r>
        <w:separator/>
      </w:r>
    </w:p>
  </w:footnote>
  <w:footnote w:type="continuationSeparator" w:id="0">
    <w:p w:rsidR="00D037CE" w:rsidRDefault="00D037CE" w:rsidP="00DE062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996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57" w:type="dxa"/>
        <w:left w:w="57" w:type="dxa"/>
        <w:bottom w:w="57" w:type="dxa"/>
        <w:right w:w="57" w:type="dxa"/>
      </w:tblCellMar>
      <w:tblLook w:val="04A0" w:firstRow="1" w:lastRow="0" w:firstColumn="1" w:lastColumn="0" w:noHBand="0" w:noVBand="1"/>
    </w:tblPr>
    <w:tblGrid>
      <w:gridCol w:w="3459"/>
      <w:gridCol w:w="993"/>
      <w:gridCol w:w="2126"/>
      <w:gridCol w:w="2054"/>
      <w:gridCol w:w="1328"/>
    </w:tblGrid>
    <w:tr w:rsidR="00275665" w:rsidRPr="0003343A" w:rsidTr="0012363E">
      <w:trPr>
        <w:trHeight w:val="28"/>
      </w:trPr>
      <w:tc>
        <w:tcPr>
          <w:tcW w:w="3459" w:type="dxa"/>
          <w:tcBorders>
            <w:right w:val="single" w:sz="4" w:space="0" w:color="FABF8F" w:themeColor="accent6" w:themeTint="99"/>
          </w:tcBorders>
          <w:vAlign w:val="center"/>
        </w:tcPr>
        <w:p w:rsidR="00275665" w:rsidRPr="0003343A" w:rsidRDefault="00275665" w:rsidP="00345B63">
          <w:pPr>
            <w:pStyle w:val="Kopfzeile"/>
          </w:pPr>
          <w:r w:rsidRPr="0003343A">
            <w:rPr>
              <w:noProof/>
            </w:rPr>
            <w:drawing>
              <wp:inline distT="0" distB="0" distL="0" distR="0" wp14:anchorId="06AD38C0" wp14:editId="3E66C5C3">
                <wp:extent cx="2026285" cy="539750"/>
                <wp:effectExtent l="0" t="0" r="0" b="0"/>
                <wp:docPr id="1" name="Grafik 1" descr="W:\Public\Hupfeld\QUA-LiS Logo Final.e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Public\Hupfeld\QUA-LiS Logo Final.ep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26285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3" w:type="dxa"/>
          <w:tcBorders>
            <w:left w:val="single" w:sz="4" w:space="0" w:color="FABF8F" w:themeColor="accent6" w:themeTint="99"/>
            <w:right w:val="nil"/>
          </w:tcBorders>
          <w:vAlign w:val="center"/>
        </w:tcPr>
        <w:p w:rsidR="00275665" w:rsidRPr="00AF7D77" w:rsidRDefault="00275665" w:rsidP="005E20BD">
          <w:pPr>
            <w:pStyle w:val="KopfzeileTitel"/>
            <w:jc w:val="right"/>
          </w:pPr>
          <w:r w:rsidRPr="00AF7D77">
            <w:rPr>
              <w:noProof/>
            </w:rPr>
            <w:drawing>
              <wp:inline distT="0" distB="0" distL="0" distR="0" wp14:anchorId="07BDA388" wp14:editId="11375C25">
                <wp:extent cx="352425" cy="333375"/>
                <wp:effectExtent l="0" t="0" r="9525" b="9525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5862" t="1" r="10344" b="12329"/>
                        <a:stretch/>
                      </pic:blipFill>
                      <pic:spPr bwMode="auto">
                        <a:xfrm>
                          <a:off x="0" y="0"/>
                          <a:ext cx="353669" cy="33455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26" w:type="dxa"/>
          <w:tcBorders>
            <w:left w:val="nil"/>
            <w:right w:val="single" w:sz="4" w:space="0" w:color="FABF8F" w:themeColor="accent6" w:themeTint="99"/>
          </w:tcBorders>
          <w:vAlign w:val="center"/>
        </w:tcPr>
        <w:p w:rsidR="00275665" w:rsidRPr="0003343A" w:rsidRDefault="00275665" w:rsidP="00A00825">
          <w:pPr>
            <w:pStyle w:val="KopfzeileTitel"/>
            <w:jc w:val="left"/>
          </w:pPr>
          <w:r>
            <w:t>Praxisbeispiel</w:t>
          </w:r>
        </w:p>
      </w:tc>
      <w:tc>
        <w:tcPr>
          <w:tcW w:w="2054" w:type="dxa"/>
          <w:tcBorders>
            <w:left w:val="single" w:sz="4" w:space="0" w:color="FABF8F" w:themeColor="accent6" w:themeTint="99"/>
            <w:right w:val="single" w:sz="4" w:space="0" w:color="FABF8F" w:themeColor="accent6" w:themeTint="99"/>
          </w:tcBorders>
          <w:vAlign w:val="center"/>
        </w:tcPr>
        <w:p w:rsidR="00275665" w:rsidRPr="00B33393" w:rsidRDefault="00275665" w:rsidP="000373CA">
          <w:pPr>
            <w:pStyle w:val="KopfzeileName"/>
          </w:pPr>
          <w:r w:rsidRPr="0012363E">
            <w:rPr>
              <w:sz w:val="20"/>
            </w:rPr>
            <w:t>Referenzrahmen</w:t>
          </w:r>
          <w:r w:rsidRPr="0012363E">
            <w:rPr>
              <w:sz w:val="20"/>
            </w:rPr>
            <w:br/>
            <w:t>Schulqualität</w:t>
          </w:r>
          <w:r w:rsidR="0012363E" w:rsidRPr="0012363E">
            <w:rPr>
              <w:sz w:val="20"/>
            </w:rPr>
            <w:t xml:space="preserve"> NRW</w:t>
          </w:r>
        </w:p>
      </w:tc>
      <w:tc>
        <w:tcPr>
          <w:tcW w:w="1328" w:type="dxa"/>
          <w:tcBorders>
            <w:left w:val="single" w:sz="4" w:space="0" w:color="FABF8F" w:themeColor="accent6" w:themeTint="99"/>
          </w:tcBorders>
          <w:vAlign w:val="center"/>
        </w:tcPr>
        <w:p w:rsidR="00275665" w:rsidRPr="0003343A" w:rsidRDefault="00275665" w:rsidP="000373CA">
          <w:pPr>
            <w:pStyle w:val="Kopfzeile"/>
            <w:jc w:val="right"/>
          </w:pPr>
          <w:r w:rsidRPr="0003343A">
            <w:rPr>
              <w:noProof/>
            </w:rPr>
            <w:drawing>
              <wp:anchor distT="0" distB="0" distL="114300" distR="114300" simplePos="0" relativeHeight="251661312" behindDoc="1" locked="0" layoutInCell="1" allowOverlap="1" wp14:anchorId="13D6B2B6" wp14:editId="2E92BD98">
                <wp:simplePos x="0" y="0"/>
                <wp:positionH relativeFrom="column">
                  <wp:posOffset>32385</wp:posOffset>
                </wp:positionH>
                <wp:positionV relativeFrom="paragraph">
                  <wp:posOffset>2540</wp:posOffset>
                </wp:positionV>
                <wp:extent cx="719455" cy="539750"/>
                <wp:effectExtent l="0" t="0" r="4445" b="0"/>
                <wp:wrapNone/>
                <wp:docPr id="3" name="Grafik 3" descr="W:\QUA-LiS\Projekte\Qualitätssicherung\Referenzrahmen\002 Entwicklung\008 Referenzrahmen &amp; Flyer\006 Fotos Kompass\14-07-14 Kompass que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QUA-LiS\Projekte\Qualitätssicherung\Referenzrahmen\002 Entwicklung\008 Referenzrahmen &amp; Flyer\006 Fotos Kompass\14-07-14 Kompass que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9455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DE0622" w:rsidRDefault="00DE0622" w:rsidP="0027566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C16D1F"/>
    <w:multiLevelType w:val="hybridMultilevel"/>
    <w:tmpl w:val="1F044408"/>
    <w:lvl w:ilvl="0" w:tplc="35AC9068">
      <w:start w:val="1"/>
      <w:numFmt w:val="bullet"/>
      <w:pStyle w:val="TabelleListe"/>
      <w:lvlText w:val=""/>
      <w:lvlJc w:val="left"/>
      <w:pPr>
        <w:ind w:left="720" w:hanging="360"/>
      </w:pPr>
      <w:rPr>
        <w:rFonts w:ascii="Wingdings" w:hAnsi="Wingdings" w:hint="default"/>
        <w:color w:val="E36C0A" w:themeColor="accent6" w:themeShade="BF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System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3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622"/>
    <w:rsid w:val="0000649A"/>
    <w:rsid w:val="00021CFF"/>
    <w:rsid w:val="00036645"/>
    <w:rsid w:val="00037213"/>
    <w:rsid w:val="00061B1A"/>
    <w:rsid w:val="000649BE"/>
    <w:rsid w:val="0009472B"/>
    <w:rsid w:val="00095E45"/>
    <w:rsid w:val="000C5540"/>
    <w:rsid w:val="00116E21"/>
    <w:rsid w:val="0012363E"/>
    <w:rsid w:val="001311CB"/>
    <w:rsid w:val="001A70A0"/>
    <w:rsid w:val="001C69D8"/>
    <w:rsid w:val="001E7A3C"/>
    <w:rsid w:val="001F23DC"/>
    <w:rsid w:val="00230551"/>
    <w:rsid w:val="00275665"/>
    <w:rsid w:val="00282497"/>
    <w:rsid w:val="00337A02"/>
    <w:rsid w:val="00345B63"/>
    <w:rsid w:val="00352E92"/>
    <w:rsid w:val="003629D0"/>
    <w:rsid w:val="003B6EED"/>
    <w:rsid w:val="003F5D45"/>
    <w:rsid w:val="0040479E"/>
    <w:rsid w:val="00475657"/>
    <w:rsid w:val="004B440E"/>
    <w:rsid w:val="004E0CB7"/>
    <w:rsid w:val="00501E6F"/>
    <w:rsid w:val="005137E5"/>
    <w:rsid w:val="005E20BD"/>
    <w:rsid w:val="00696001"/>
    <w:rsid w:val="006F7069"/>
    <w:rsid w:val="007B3656"/>
    <w:rsid w:val="0082369C"/>
    <w:rsid w:val="00825A53"/>
    <w:rsid w:val="00892DC5"/>
    <w:rsid w:val="008E0230"/>
    <w:rsid w:val="00907A89"/>
    <w:rsid w:val="00922897"/>
    <w:rsid w:val="00925DC9"/>
    <w:rsid w:val="00966FCE"/>
    <w:rsid w:val="00971C89"/>
    <w:rsid w:val="00991D90"/>
    <w:rsid w:val="0099682A"/>
    <w:rsid w:val="009C7EEF"/>
    <w:rsid w:val="009E2F5F"/>
    <w:rsid w:val="009F5F76"/>
    <w:rsid w:val="00A00825"/>
    <w:rsid w:val="00AD55AE"/>
    <w:rsid w:val="00AD7D2B"/>
    <w:rsid w:val="00AE7FEC"/>
    <w:rsid w:val="00B1390D"/>
    <w:rsid w:val="00B97432"/>
    <w:rsid w:val="00BC42DD"/>
    <w:rsid w:val="00BC6DD6"/>
    <w:rsid w:val="00BD7370"/>
    <w:rsid w:val="00BF68F1"/>
    <w:rsid w:val="00C16DEC"/>
    <w:rsid w:val="00C91025"/>
    <w:rsid w:val="00CC2EF6"/>
    <w:rsid w:val="00D037CE"/>
    <w:rsid w:val="00D12388"/>
    <w:rsid w:val="00D3786A"/>
    <w:rsid w:val="00D537D4"/>
    <w:rsid w:val="00D54EF7"/>
    <w:rsid w:val="00D720AD"/>
    <w:rsid w:val="00DC1309"/>
    <w:rsid w:val="00DC16DB"/>
    <w:rsid w:val="00DC23CE"/>
    <w:rsid w:val="00DE0622"/>
    <w:rsid w:val="00DE2449"/>
    <w:rsid w:val="00E35104"/>
    <w:rsid w:val="00E540F5"/>
    <w:rsid w:val="00E67B57"/>
    <w:rsid w:val="00F25F6A"/>
    <w:rsid w:val="00F435FD"/>
    <w:rsid w:val="00F53932"/>
    <w:rsid w:val="00F652EB"/>
    <w:rsid w:val="00F80872"/>
    <w:rsid w:val="00FF6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5B337FB3"/>
  <w15:docId w15:val="{E33B965D-5EA1-49E3-AEE3-14564FBB6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53932"/>
    <w:pPr>
      <w:spacing w:line="300" w:lineRule="auto"/>
    </w:pPr>
    <w:rPr>
      <w:rFonts w:ascii="Candara" w:hAnsi="Candara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3F5D45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rsid w:val="003F5D45"/>
    <w:rPr>
      <w:rFonts w:ascii="Candara" w:hAnsi="Candara"/>
      <w:sz w:val="24"/>
    </w:rPr>
  </w:style>
  <w:style w:type="paragraph" w:styleId="Fuzeile">
    <w:name w:val="footer"/>
    <w:basedOn w:val="Standard"/>
    <w:link w:val="FuzeileZchn"/>
    <w:rsid w:val="00DE062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DE0622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DE062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DE0622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DE062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fzeileTitel">
    <w:name w:val="Kopfzeile Titel"/>
    <w:basedOn w:val="Kopfzeile"/>
    <w:qFormat/>
    <w:rsid w:val="003F5D45"/>
    <w:pPr>
      <w:tabs>
        <w:tab w:val="clear" w:pos="4536"/>
        <w:tab w:val="clear" w:pos="9072"/>
      </w:tabs>
      <w:jc w:val="center"/>
    </w:pPr>
    <w:rPr>
      <w:rFonts w:ascii="Optima" w:hAnsi="Optima"/>
      <w:b/>
      <w:sz w:val="28"/>
    </w:rPr>
  </w:style>
  <w:style w:type="paragraph" w:customStyle="1" w:styleId="KopfzeileName">
    <w:name w:val="Kopfzeile Name"/>
    <w:basedOn w:val="Kopfzeile"/>
    <w:qFormat/>
    <w:rsid w:val="00DE0622"/>
    <w:pPr>
      <w:tabs>
        <w:tab w:val="clear" w:pos="4536"/>
        <w:tab w:val="clear" w:pos="9072"/>
      </w:tabs>
      <w:jc w:val="right"/>
    </w:pPr>
    <w:rPr>
      <w:rFonts w:ascii="Optima" w:hAnsi="Optima"/>
      <w:b/>
      <w:sz w:val="22"/>
    </w:rPr>
  </w:style>
  <w:style w:type="paragraph" w:customStyle="1" w:styleId="Inhaltsbereich">
    <w:name w:val="Inhaltsbereich"/>
    <w:basedOn w:val="Standard"/>
    <w:qFormat/>
    <w:rsid w:val="00907A89"/>
    <w:pPr>
      <w:spacing w:before="120" w:after="120" w:line="240" w:lineRule="auto"/>
    </w:pPr>
    <w:rPr>
      <w:sz w:val="28"/>
      <w:szCs w:val="24"/>
    </w:rPr>
  </w:style>
  <w:style w:type="paragraph" w:customStyle="1" w:styleId="Dimension">
    <w:name w:val="Dimension"/>
    <w:basedOn w:val="Standard"/>
    <w:qFormat/>
    <w:rsid w:val="00892DC5"/>
    <w:pPr>
      <w:spacing w:before="120" w:after="120" w:line="240" w:lineRule="auto"/>
    </w:pPr>
    <w:rPr>
      <w:sz w:val="26"/>
      <w:szCs w:val="24"/>
    </w:rPr>
  </w:style>
  <w:style w:type="paragraph" w:customStyle="1" w:styleId="Kriterium">
    <w:name w:val="Kriterium"/>
    <w:basedOn w:val="Standard"/>
    <w:qFormat/>
    <w:rsid w:val="00907A89"/>
    <w:pPr>
      <w:spacing w:before="120" w:after="120" w:line="240" w:lineRule="auto"/>
    </w:pPr>
    <w:rPr>
      <w:szCs w:val="24"/>
    </w:rPr>
  </w:style>
  <w:style w:type="paragraph" w:customStyle="1" w:styleId="TabelleStandard">
    <w:name w:val="Tabelle Standard"/>
    <w:basedOn w:val="Standard"/>
    <w:qFormat/>
    <w:rsid w:val="0099682A"/>
    <w:pPr>
      <w:spacing w:before="80" w:after="80" w:line="240" w:lineRule="auto"/>
    </w:pPr>
    <w:rPr>
      <w:rFonts w:eastAsia="Calibri"/>
      <w:szCs w:val="24"/>
      <w:lang w:eastAsia="en-US"/>
    </w:rPr>
  </w:style>
  <w:style w:type="paragraph" w:customStyle="1" w:styleId="TabelleGruppe">
    <w:name w:val="Tabelle Gruppe"/>
    <w:basedOn w:val="TabelleStandard"/>
    <w:qFormat/>
    <w:rsid w:val="00D537D4"/>
    <w:pPr>
      <w:spacing w:before="120" w:after="120"/>
    </w:pPr>
    <w:rPr>
      <w:b/>
      <w:color w:val="984806" w:themeColor="accent6" w:themeShade="80"/>
    </w:rPr>
  </w:style>
  <w:style w:type="paragraph" w:customStyle="1" w:styleId="TabelleZwischenzeile">
    <w:name w:val="Tabelle Zwischenzeile"/>
    <w:basedOn w:val="TabelleStandard"/>
    <w:qFormat/>
    <w:rsid w:val="0099682A"/>
    <w:pPr>
      <w:spacing w:before="0" w:after="0"/>
    </w:pPr>
    <w:rPr>
      <w:sz w:val="12"/>
    </w:rPr>
  </w:style>
  <w:style w:type="paragraph" w:customStyle="1" w:styleId="TabelleAnmerkung">
    <w:name w:val="Tabelle Anmerkung"/>
    <w:basedOn w:val="TabelleStandard"/>
    <w:qFormat/>
    <w:rsid w:val="0099682A"/>
    <w:pPr>
      <w:spacing w:before="0"/>
    </w:pPr>
    <w:rPr>
      <w:sz w:val="20"/>
    </w:rPr>
  </w:style>
  <w:style w:type="character" w:styleId="Platzhaltertext">
    <w:name w:val="Placeholder Text"/>
    <w:basedOn w:val="Absatz-Standardschriftart"/>
    <w:uiPriority w:val="99"/>
    <w:semiHidden/>
    <w:rsid w:val="00D720AD"/>
    <w:rPr>
      <w:color w:val="808080"/>
    </w:rPr>
  </w:style>
  <w:style w:type="paragraph" w:customStyle="1" w:styleId="TabelleTitel">
    <w:name w:val="Tabelle Titel"/>
    <w:basedOn w:val="TabelleStandard"/>
    <w:qFormat/>
    <w:rsid w:val="001E7A3C"/>
    <w:rPr>
      <w:b/>
      <w:sz w:val="28"/>
    </w:rPr>
  </w:style>
  <w:style w:type="paragraph" w:customStyle="1" w:styleId="TabelleUntertitel">
    <w:name w:val="Tabelle Untertitel"/>
    <w:basedOn w:val="TabelleStandard"/>
    <w:qFormat/>
    <w:rsid w:val="00275665"/>
    <w:rPr>
      <w:b/>
      <w:sz w:val="26"/>
    </w:rPr>
  </w:style>
  <w:style w:type="paragraph" w:customStyle="1" w:styleId="KriteriumNummer">
    <w:name w:val="Kriterium Nummer"/>
    <w:basedOn w:val="Kriterium"/>
    <w:qFormat/>
    <w:rsid w:val="00971C89"/>
    <w:rPr>
      <w:rFonts w:eastAsia="Calibri"/>
      <w:b/>
      <w:color w:val="984806" w:themeColor="accent6" w:themeShade="80"/>
      <w:lang w:eastAsia="en-US"/>
    </w:rPr>
  </w:style>
  <w:style w:type="paragraph" w:customStyle="1" w:styleId="InhaltsbereichName">
    <w:name w:val="Inhaltsbereich Name"/>
    <w:basedOn w:val="Inhaltsbereich"/>
    <w:qFormat/>
    <w:rsid w:val="00971C89"/>
    <w:rPr>
      <w:rFonts w:eastAsia="Calibri"/>
      <w:b/>
      <w:color w:val="984806" w:themeColor="accent6" w:themeShade="80"/>
      <w:lang w:eastAsia="en-US"/>
    </w:rPr>
  </w:style>
  <w:style w:type="paragraph" w:customStyle="1" w:styleId="DimensionNummer">
    <w:name w:val="Dimension Nummer"/>
    <w:basedOn w:val="Dimension"/>
    <w:qFormat/>
    <w:rsid w:val="00971C89"/>
    <w:rPr>
      <w:rFonts w:eastAsia="Calibri"/>
      <w:b/>
      <w:color w:val="984806" w:themeColor="accent6" w:themeShade="80"/>
      <w:lang w:eastAsia="en-US"/>
    </w:rPr>
  </w:style>
  <w:style w:type="paragraph" w:customStyle="1" w:styleId="TabelleListe">
    <w:name w:val="Tabelle Liste"/>
    <w:basedOn w:val="TabelleStandard"/>
    <w:qFormat/>
    <w:rsid w:val="00475657"/>
    <w:pPr>
      <w:numPr>
        <w:numId w:val="1"/>
      </w:numPr>
      <w:ind w:left="284" w:hanging="284"/>
    </w:pPr>
  </w:style>
  <w:style w:type="paragraph" w:customStyle="1" w:styleId="TabelleAbschnitt">
    <w:name w:val="Tabelle Abschnitt"/>
    <w:basedOn w:val="TabelleStandard"/>
    <w:qFormat/>
    <w:rsid w:val="00475657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17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F53884F72C64E56BC75356D21BDD3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B0D061-EE9A-49CF-B989-98E7772CE886}"/>
      </w:docPartPr>
      <w:docPartBody>
        <w:p w:rsidR="00000000" w:rsidRDefault="00B959BF" w:rsidP="00B959BF">
          <w:pPr>
            <w:pStyle w:val="1F53884F72C64E56BC75356D21BDD346"/>
          </w:pPr>
          <w:r w:rsidRPr="003E4C3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62C288C257346EE97D180C83ED4D1F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6C1BBC-445D-4EBB-A062-7602A5854C29}"/>
      </w:docPartPr>
      <w:docPartBody>
        <w:p w:rsidR="00000000" w:rsidRDefault="00B959BF" w:rsidP="00B959BF">
          <w:pPr>
            <w:pStyle w:val="B62C288C257346EE97D180C83ED4D1FC"/>
          </w:pPr>
          <w:r w:rsidRPr="00AD456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6576FDD403B4C41800B0515A2FC56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3C79D5-CF9D-4EB2-AD83-A92278C22374}"/>
      </w:docPartPr>
      <w:docPartBody>
        <w:p w:rsidR="00000000" w:rsidRDefault="00B959BF" w:rsidP="00B959BF">
          <w:pPr>
            <w:pStyle w:val="96576FDD403B4C41800B0515A2FC56F3"/>
          </w:pPr>
          <w:r w:rsidRPr="003E4C3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DF466BEF2424D9EAB1D2542016F981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289D63-9AE9-46EB-8747-44CF800A3641}"/>
      </w:docPartPr>
      <w:docPartBody>
        <w:p w:rsidR="00000000" w:rsidRDefault="00B959BF" w:rsidP="00B959BF">
          <w:pPr>
            <w:pStyle w:val="FDF466BEF2424D9EAB1D2542016F9818"/>
          </w:pPr>
          <w:r w:rsidRPr="00AD456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2E673119112541B4B73D709799E7688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0CD7B3-38F8-4B86-919F-7E2FAEFEB444}"/>
      </w:docPartPr>
      <w:docPartBody>
        <w:p w:rsidR="00000000" w:rsidRDefault="00B959BF" w:rsidP="00B959BF">
          <w:pPr>
            <w:pStyle w:val="2E673119112541B4B73D709799E7688C"/>
          </w:pPr>
          <w:r w:rsidRPr="003E4C3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EB029CB5717A48A2BF11F997C83038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4E68F18-AA0F-4BF3-9F7A-5AEA7886058A}"/>
      </w:docPartPr>
      <w:docPartBody>
        <w:p w:rsidR="00000000" w:rsidRDefault="00B959BF" w:rsidP="00B959BF">
          <w:pPr>
            <w:pStyle w:val="EB029CB5717A48A2BF11F997C83038F1"/>
          </w:pPr>
          <w:r w:rsidRPr="00AD456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62DE982E6B542B48147440E5D2250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B21DA42-73BD-4C37-84C3-E98961CDD253}"/>
      </w:docPartPr>
      <w:docPartBody>
        <w:p w:rsidR="00000000" w:rsidRDefault="00B959BF" w:rsidP="00B959BF">
          <w:pPr>
            <w:pStyle w:val="762DE982E6B542B48147440E5D22506F"/>
          </w:pPr>
          <w:r w:rsidRPr="003E4C3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3C8E358860943AFB179531083C3EE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195316-F2C3-4DBC-B522-A6EEBF74CEA0}"/>
      </w:docPartPr>
      <w:docPartBody>
        <w:p w:rsidR="00000000" w:rsidRDefault="00B959BF" w:rsidP="00B959BF">
          <w:pPr>
            <w:pStyle w:val="B3C8E358860943AFB179531083C3EE6C"/>
          </w:pPr>
          <w:r w:rsidRPr="00AD456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5292611D9C34327843B0B06C8518D3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962B143-5041-439D-8E10-DD016F2E8FBC}"/>
      </w:docPartPr>
      <w:docPartBody>
        <w:p w:rsidR="00000000" w:rsidRDefault="00B959BF" w:rsidP="00B959BF">
          <w:pPr>
            <w:pStyle w:val="45292611D9C34327843B0B06C8518D3C"/>
          </w:pPr>
          <w:r w:rsidRPr="003E4C3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2E0784242864D3F9BD32E3785B5264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84394A-893A-475B-A5F0-FAA68F3A6B38}"/>
      </w:docPartPr>
      <w:docPartBody>
        <w:p w:rsidR="00000000" w:rsidRDefault="00B959BF" w:rsidP="00B959BF">
          <w:pPr>
            <w:pStyle w:val="B2E0784242864D3F9BD32E3785B52642"/>
          </w:pPr>
          <w:r w:rsidRPr="00AD456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81626CA124F48969C3F3E5484CCD6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8FB753F-66F8-4D92-9F94-02A00F838936}"/>
      </w:docPartPr>
      <w:docPartBody>
        <w:p w:rsidR="00000000" w:rsidRDefault="00B959BF" w:rsidP="00B959BF">
          <w:pPr>
            <w:pStyle w:val="781626CA124F48969C3F3E5484CCD6C8"/>
          </w:pPr>
          <w:r w:rsidRPr="003E4C3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286B8C92D03459F9C824DDF410475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C7A070B-0C54-4B87-99B8-B826C6E2D09E}"/>
      </w:docPartPr>
      <w:docPartBody>
        <w:p w:rsidR="00000000" w:rsidRDefault="00B959BF" w:rsidP="00B959BF">
          <w:pPr>
            <w:pStyle w:val="7286B8C92D03459F9C824DDF410475D9"/>
          </w:pPr>
          <w:r w:rsidRPr="00AD456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C83D8495D07A40CB9FD8050F3BC919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8026E5-A02A-4191-85B9-912D0431C5CB}"/>
      </w:docPartPr>
      <w:docPartBody>
        <w:p w:rsidR="00000000" w:rsidRDefault="00B959BF" w:rsidP="00B959BF">
          <w:pPr>
            <w:pStyle w:val="C83D8495D07A40CB9FD8050F3BC919D6"/>
          </w:pPr>
          <w:r w:rsidRPr="003E4C3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14FA9A2F1D741DA8FF919DD4788AD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FA7A97-944D-4C14-BBA0-BC73CF5B52B6}"/>
      </w:docPartPr>
      <w:docPartBody>
        <w:p w:rsidR="00000000" w:rsidRDefault="00B959BF" w:rsidP="00B959BF">
          <w:pPr>
            <w:pStyle w:val="114FA9A2F1D741DA8FF919DD4788AD36"/>
          </w:pPr>
          <w:r w:rsidRPr="003E4C3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09DD1E924214314887B01E539E2CB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4B995B-F05B-4FEC-AB39-9C2B0E72352C}"/>
      </w:docPartPr>
      <w:docPartBody>
        <w:p w:rsidR="00000000" w:rsidRDefault="00B959BF" w:rsidP="00B959BF">
          <w:pPr>
            <w:pStyle w:val="609DD1E924214314887B01E539E2CB7E"/>
          </w:pPr>
          <w:r w:rsidRPr="00AD456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FC7ABA9DE8C41C4B33C876AA1C569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2C62B0-316C-4390-8375-82F37ED47F14}"/>
      </w:docPartPr>
      <w:docPartBody>
        <w:p w:rsidR="00000000" w:rsidRDefault="00B959BF" w:rsidP="00B959BF">
          <w:pPr>
            <w:pStyle w:val="7FC7ABA9DE8C41C4B33C876AA1C5698B"/>
          </w:pPr>
          <w:r w:rsidRPr="003E4C3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6C1B0163AA44D1DA3B484A3482103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F704FC-BA82-4DBA-B887-0609C225BAF1}"/>
      </w:docPartPr>
      <w:docPartBody>
        <w:p w:rsidR="00000000" w:rsidRDefault="00B959BF" w:rsidP="00B959BF">
          <w:pPr>
            <w:pStyle w:val="16C1B0163AA44D1DA3B484A3482103EB"/>
          </w:pPr>
          <w:r w:rsidRPr="00AD456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F7D2AD747CF4E8A9168C4C4C970BC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C2A201-43DC-47E7-AF75-10F19113D1B7}"/>
      </w:docPartPr>
      <w:docPartBody>
        <w:p w:rsidR="00000000" w:rsidRDefault="00B959BF" w:rsidP="00B959BF">
          <w:pPr>
            <w:pStyle w:val="7F7D2AD747CF4E8A9168C4C4C970BCA5"/>
          </w:pPr>
          <w:r w:rsidRPr="003E4C3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C5C83CAA02534AF29C4163DA9DAE2E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C95C47-923D-400E-B467-3E6FE236A833}"/>
      </w:docPartPr>
      <w:docPartBody>
        <w:p w:rsidR="00000000" w:rsidRDefault="00B959BF" w:rsidP="00B959BF">
          <w:pPr>
            <w:pStyle w:val="C5C83CAA02534AF29C4163DA9DAE2E7F"/>
          </w:pPr>
          <w:r w:rsidRPr="00AD456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BE9004722E9441F8A284189E575200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28FA69-767A-491F-8DF9-6DDD3CEC5067}"/>
      </w:docPartPr>
      <w:docPartBody>
        <w:p w:rsidR="00000000" w:rsidRDefault="00B959BF" w:rsidP="00B959BF">
          <w:pPr>
            <w:pStyle w:val="7BE9004722E9441F8A284189E5752009"/>
          </w:pPr>
          <w:r w:rsidRPr="003E4C3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3310F04E432481C8310B2E9AF1E83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DBFCAB-7D98-40FA-9DAA-C22D8CFD3571}"/>
      </w:docPartPr>
      <w:docPartBody>
        <w:p w:rsidR="00000000" w:rsidRDefault="00B959BF" w:rsidP="00B959BF">
          <w:pPr>
            <w:pStyle w:val="83310F04E432481C8310B2E9AF1E83D1"/>
          </w:pPr>
          <w:r w:rsidRPr="00AD456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25AE3B0AF3354909A13C7981E58536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3876DC-BBD3-4648-9960-F44F0EE3C94A}"/>
      </w:docPartPr>
      <w:docPartBody>
        <w:p w:rsidR="00000000" w:rsidRDefault="00B959BF" w:rsidP="00B959BF">
          <w:pPr>
            <w:pStyle w:val="25AE3B0AF3354909A13C7981E5853655"/>
          </w:pPr>
          <w:r w:rsidRPr="003E4C3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238108B8EE54DA2A9AC0DAD8EEBB4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6CE44F-01D5-4125-B429-2735451871B9}"/>
      </w:docPartPr>
      <w:docPartBody>
        <w:p w:rsidR="00000000" w:rsidRDefault="00B959BF" w:rsidP="00B959BF">
          <w:pPr>
            <w:pStyle w:val="B238108B8EE54DA2A9AC0DAD8EEBB448"/>
          </w:pPr>
          <w:r w:rsidRPr="003E4C36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ptima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98A"/>
    <w:rsid w:val="00066F09"/>
    <w:rsid w:val="000E250F"/>
    <w:rsid w:val="0026398A"/>
    <w:rsid w:val="00284A1D"/>
    <w:rsid w:val="00390066"/>
    <w:rsid w:val="00746B44"/>
    <w:rsid w:val="00886A6C"/>
    <w:rsid w:val="00A15540"/>
    <w:rsid w:val="00B959BF"/>
    <w:rsid w:val="00D94375"/>
    <w:rsid w:val="00E042D7"/>
    <w:rsid w:val="00EF5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959BF"/>
    <w:rPr>
      <w:color w:val="808080"/>
    </w:rPr>
  </w:style>
  <w:style w:type="paragraph" w:customStyle="1" w:styleId="C85EE30F8B9148499576199DE5060EB1">
    <w:name w:val="C85EE30F8B9148499576199DE5060EB1"/>
    <w:rsid w:val="0026398A"/>
  </w:style>
  <w:style w:type="paragraph" w:customStyle="1" w:styleId="168FAED8F7E44F2E893B51B08DFD3E24">
    <w:name w:val="168FAED8F7E44F2E893B51B08DFD3E24"/>
    <w:rsid w:val="0026398A"/>
  </w:style>
  <w:style w:type="paragraph" w:customStyle="1" w:styleId="3772AF2608084EAC86EA0A49D499E850">
    <w:name w:val="3772AF2608084EAC86EA0A49D499E850"/>
    <w:rsid w:val="0026398A"/>
  </w:style>
  <w:style w:type="paragraph" w:customStyle="1" w:styleId="6C3124BC64024315B4A13D4BBCDAB58D">
    <w:name w:val="6C3124BC64024315B4A13D4BBCDAB58D"/>
    <w:rsid w:val="0026398A"/>
  </w:style>
  <w:style w:type="paragraph" w:customStyle="1" w:styleId="A64368C0524542FD96ADC555B73178B0">
    <w:name w:val="A64368C0524542FD96ADC555B73178B0"/>
    <w:rsid w:val="0026398A"/>
  </w:style>
  <w:style w:type="paragraph" w:customStyle="1" w:styleId="D65326D165C64EB78333245CA73CE9CE">
    <w:name w:val="D65326D165C64EB78333245CA73CE9CE"/>
    <w:rsid w:val="0026398A"/>
  </w:style>
  <w:style w:type="paragraph" w:customStyle="1" w:styleId="AF1E47C686B1434E97C1C69043982817">
    <w:name w:val="AF1E47C686B1434E97C1C69043982817"/>
    <w:rsid w:val="0026398A"/>
  </w:style>
  <w:style w:type="paragraph" w:customStyle="1" w:styleId="9440BCCE59DC425E8BC7B04F8A648813">
    <w:name w:val="9440BCCE59DC425E8BC7B04F8A648813"/>
    <w:rsid w:val="0026398A"/>
  </w:style>
  <w:style w:type="paragraph" w:customStyle="1" w:styleId="42534131CB39488D861650B9913CA23A">
    <w:name w:val="42534131CB39488D861650B9913CA23A"/>
    <w:rsid w:val="0026398A"/>
  </w:style>
  <w:style w:type="paragraph" w:customStyle="1" w:styleId="B3B6D7C86E6C4244A4D875288F593BEC">
    <w:name w:val="B3B6D7C86E6C4244A4D875288F593BEC"/>
    <w:rsid w:val="0026398A"/>
  </w:style>
  <w:style w:type="paragraph" w:customStyle="1" w:styleId="5B593A1B6A3D46FD834C26AD8EF865E4">
    <w:name w:val="5B593A1B6A3D46FD834C26AD8EF865E4"/>
    <w:rsid w:val="0026398A"/>
  </w:style>
  <w:style w:type="paragraph" w:customStyle="1" w:styleId="ACBDB7BD285646B99B5D7E93800CBB65">
    <w:name w:val="ACBDB7BD285646B99B5D7E93800CBB65"/>
    <w:rsid w:val="0026398A"/>
  </w:style>
  <w:style w:type="paragraph" w:customStyle="1" w:styleId="F95573E94D874F31A084DF9562516AC5">
    <w:name w:val="F95573E94D874F31A084DF9562516AC5"/>
    <w:rsid w:val="00E042D7"/>
  </w:style>
  <w:style w:type="paragraph" w:customStyle="1" w:styleId="F5E4F57DAF9F4B2092A42F7E5543105E">
    <w:name w:val="F5E4F57DAF9F4B2092A42F7E5543105E"/>
    <w:rsid w:val="00A15540"/>
  </w:style>
  <w:style w:type="paragraph" w:customStyle="1" w:styleId="2C451C5B59C34AF7B46CD16386367314">
    <w:name w:val="2C451C5B59C34AF7B46CD16386367314"/>
    <w:rsid w:val="00A15540"/>
  </w:style>
  <w:style w:type="paragraph" w:customStyle="1" w:styleId="001FE040B61B45578AC2649926412C8A">
    <w:name w:val="001FE040B61B45578AC2649926412C8A"/>
    <w:rsid w:val="00A15540"/>
  </w:style>
  <w:style w:type="paragraph" w:customStyle="1" w:styleId="D1908052B9B94B46B786D956CE5D8608">
    <w:name w:val="D1908052B9B94B46B786D956CE5D8608"/>
    <w:rsid w:val="00A15540"/>
  </w:style>
  <w:style w:type="paragraph" w:customStyle="1" w:styleId="C17E888703E24AE6B3A37E6B0CED652A">
    <w:name w:val="C17E888703E24AE6B3A37E6B0CED652A"/>
    <w:rsid w:val="00A15540"/>
  </w:style>
  <w:style w:type="paragraph" w:customStyle="1" w:styleId="D48D4D19648840AA8B7B27BB940E1E7C">
    <w:name w:val="D48D4D19648840AA8B7B27BB940E1E7C"/>
    <w:rsid w:val="00A15540"/>
  </w:style>
  <w:style w:type="paragraph" w:customStyle="1" w:styleId="4ED52A263CB04072A51B381C27C07D9B">
    <w:name w:val="4ED52A263CB04072A51B381C27C07D9B"/>
    <w:rsid w:val="00A15540"/>
  </w:style>
  <w:style w:type="paragraph" w:customStyle="1" w:styleId="D845A71AFA05494E921B938F8C4BCEAE">
    <w:name w:val="D845A71AFA05494E921B938F8C4BCEAE"/>
    <w:rsid w:val="00A15540"/>
  </w:style>
  <w:style w:type="paragraph" w:customStyle="1" w:styleId="193DB733FA6A4574AAA425FF511A3F76">
    <w:name w:val="193DB733FA6A4574AAA425FF511A3F76"/>
    <w:rsid w:val="00A15540"/>
  </w:style>
  <w:style w:type="paragraph" w:customStyle="1" w:styleId="4C0606091D4C419F95A4FCE185B3B978">
    <w:name w:val="4C0606091D4C419F95A4FCE185B3B978"/>
    <w:rsid w:val="000E250F"/>
    <w:pPr>
      <w:spacing w:after="160" w:line="259" w:lineRule="auto"/>
    </w:pPr>
  </w:style>
  <w:style w:type="paragraph" w:customStyle="1" w:styleId="0F49E3E2AEA34B41AF9704E5AA02DEC9">
    <w:name w:val="0F49E3E2AEA34B41AF9704E5AA02DEC9"/>
    <w:rsid w:val="000E250F"/>
    <w:pPr>
      <w:spacing w:after="160" w:line="259" w:lineRule="auto"/>
    </w:pPr>
  </w:style>
  <w:style w:type="paragraph" w:customStyle="1" w:styleId="4C0606091D4C419F95A4FCE185B3B9781">
    <w:name w:val="4C0606091D4C419F95A4FCE185B3B9781"/>
    <w:rsid w:val="000E250F"/>
    <w:pPr>
      <w:spacing w:before="120" w:after="120" w:line="240" w:lineRule="auto"/>
    </w:pPr>
    <w:rPr>
      <w:rFonts w:ascii="Candara" w:eastAsia="Times New Roman" w:hAnsi="Candara" w:cs="Times New Roman"/>
      <w:sz w:val="28"/>
      <w:szCs w:val="24"/>
    </w:rPr>
  </w:style>
  <w:style w:type="paragraph" w:customStyle="1" w:styleId="DefaultPlaceholder1082065158">
    <w:name w:val="DefaultPlaceholder_1082065158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C85EE30F8B9148499576199DE5060EB11">
    <w:name w:val="C85EE30F8B9148499576199DE5060EB11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168FAED8F7E44F2E893B51B08DFD3E241">
    <w:name w:val="168FAED8F7E44F2E893B51B08DFD3E241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3772AF2608084EAC86EA0A49D499E8501">
    <w:name w:val="3772AF2608084EAC86EA0A49D499E8501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F95573E94D874F31A084DF9562516AC51">
    <w:name w:val="F95573E94D874F31A084DF9562516AC51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6C3124BC64024315B4A13D4BBCDAB58D1">
    <w:name w:val="6C3124BC64024315B4A13D4BBCDAB58D1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A64368C0524542FD96ADC555B73178B01">
    <w:name w:val="A64368C0524542FD96ADC555B73178B01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D65326D165C64EB78333245CA73CE9CE1">
    <w:name w:val="D65326D165C64EB78333245CA73CE9CE1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AF1E47C686B1434E97C1C690439828171">
    <w:name w:val="AF1E47C686B1434E97C1C690439828171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9440BCCE59DC425E8BC7B04F8A6488131">
    <w:name w:val="9440BCCE59DC425E8BC7B04F8A6488131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ACBDB7BD285646B99B5D7E93800CBB651">
    <w:name w:val="ACBDB7BD285646B99B5D7E93800CBB651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4C0606091D4C419F95A4FCE185B3B9782">
    <w:name w:val="4C0606091D4C419F95A4FCE185B3B9782"/>
    <w:rsid w:val="000E250F"/>
    <w:pPr>
      <w:spacing w:before="120" w:after="120" w:line="240" w:lineRule="auto"/>
    </w:pPr>
    <w:rPr>
      <w:rFonts w:ascii="Candara" w:eastAsia="Times New Roman" w:hAnsi="Candara" w:cs="Times New Roman"/>
      <w:sz w:val="28"/>
      <w:szCs w:val="24"/>
    </w:rPr>
  </w:style>
  <w:style w:type="paragraph" w:customStyle="1" w:styleId="DefaultPlaceholder10820651581">
    <w:name w:val="DefaultPlaceholder_10820651581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C85EE30F8B9148499576199DE5060EB12">
    <w:name w:val="C85EE30F8B9148499576199DE5060EB12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168FAED8F7E44F2E893B51B08DFD3E242">
    <w:name w:val="168FAED8F7E44F2E893B51B08DFD3E242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3772AF2608084EAC86EA0A49D499E8502">
    <w:name w:val="3772AF2608084EAC86EA0A49D499E8502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F95573E94D874F31A084DF9562516AC52">
    <w:name w:val="F95573E94D874F31A084DF9562516AC52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6C3124BC64024315B4A13D4BBCDAB58D2">
    <w:name w:val="6C3124BC64024315B4A13D4BBCDAB58D2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A64368C0524542FD96ADC555B73178B02">
    <w:name w:val="A64368C0524542FD96ADC555B73178B02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D65326D165C64EB78333245CA73CE9CE2">
    <w:name w:val="D65326D165C64EB78333245CA73CE9CE2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AF1E47C686B1434E97C1C690439828172">
    <w:name w:val="AF1E47C686B1434E97C1C690439828172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9440BCCE59DC425E8BC7B04F8A6488132">
    <w:name w:val="9440BCCE59DC425E8BC7B04F8A6488132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ACBDB7BD285646B99B5D7E93800CBB652">
    <w:name w:val="ACBDB7BD285646B99B5D7E93800CBB652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4C0606091D4C419F95A4FCE185B3B9783">
    <w:name w:val="4C0606091D4C419F95A4FCE185B3B9783"/>
    <w:rsid w:val="000E250F"/>
    <w:pPr>
      <w:spacing w:before="120" w:after="120" w:line="240" w:lineRule="auto"/>
    </w:pPr>
    <w:rPr>
      <w:rFonts w:ascii="Candara" w:eastAsia="Times New Roman" w:hAnsi="Candara" w:cs="Times New Roman"/>
      <w:sz w:val="28"/>
      <w:szCs w:val="24"/>
    </w:rPr>
  </w:style>
  <w:style w:type="paragraph" w:customStyle="1" w:styleId="DefaultPlaceholder10820651582">
    <w:name w:val="DefaultPlaceholder_10820651582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C85EE30F8B9148499576199DE5060EB13">
    <w:name w:val="C85EE30F8B9148499576199DE5060EB13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168FAED8F7E44F2E893B51B08DFD3E243">
    <w:name w:val="168FAED8F7E44F2E893B51B08DFD3E243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3772AF2608084EAC86EA0A49D499E8503">
    <w:name w:val="3772AF2608084EAC86EA0A49D499E8503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F95573E94D874F31A084DF9562516AC53">
    <w:name w:val="F95573E94D874F31A084DF9562516AC53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6C3124BC64024315B4A13D4BBCDAB58D3">
    <w:name w:val="6C3124BC64024315B4A13D4BBCDAB58D3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A64368C0524542FD96ADC555B73178B03">
    <w:name w:val="A64368C0524542FD96ADC555B73178B03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D65326D165C64EB78333245CA73CE9CE3">
    <w:name w:val="D65326D165C64EB78333245CA73CE9CE3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AF1E47C686B1434E97C1C690439828173">
    <w:name w:val="AF1E47C686B1434E97C1C690439828173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9440BCCE59DC425E8BC7B04F8A6488133">
    <w:name w:val="9440BCCE59DC425E8BC7B04F8A6488133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ACBDB7BD285646B99B5D7E93800CBB653">
    <w:name w:val="ACBDB7BD285646B99B5D7E93800CBB653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4C0606091D4C419F95A4FCE185B3B9784">
    <w:name w:val="4C0606091D4C419F95A4FCE185B3B9784"/>
    <w:rsid w:val="000E250F"/>
    <w:pPr>
      <w:spacing w:before="120" w:after="120" w:line="240" w:lineRule="auto"/>
    </w:pPr>
    <w:rPr>
      <w:rFonts w:ascii="Candara" w:eastAsia="Times New Roman" w:hAnsi="Candara" w:cs="Times New Roman"/>
      <w:sz w:val="28"/>
      <w:szCs w:val="24"/>
    </w:rPr>
  </w:style>
  <w:style w:type="paragraph" w:customStyle="1" w:styleId="DefaultPlaceholder10820651583">
    <w:name w:val="DefaultPlaceholder_10820651583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C85EE30F8B9148499576199DE5060EB14">
    <w:name w:val="C85EE30F8B9148499576199DE5060EB14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168FAED8F7E44F2E893B51B08DFD3E244">
    <w:name w:val="168FAED8F7E44F2E893B51B08DFD3E244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3772AF2608084EAC86EA0A49D499E8504">
    <w:name w:val="3772AF2608084EAC86EA0A49D499E8504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F95573E94D874F31A084DF9562516AC54">
    <w:name w:val="F95573E94D874F31A084DF9562516AC54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6C3124BC64024315B4A13D4BBCDAB58D4">
    <w:name w:val="6C3124BC64024315B4A13D4BBCDAB58D4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A64368C0524542FD96ADC555B73178B04">
    <w:name w:val="A64368C0524542FD96ADC555B73178B04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D65326D165C64EB78333245CA73CE9CE4">
    <w:name w:val="D65326D165C64EB78333245CA73CE9CE4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AF1E47C686B1434E97C1C690439828174">
    <w:name w:val="AF1E47C686B1434E97C1C690439828174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9440BCCE59DC425E8BC7B04F8A6488134">
    <w:name w:val="9440BCCE59DC425E8BC7B04F8A6488134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ACBDB7BD285646B99B5D7E93800CBB654">
    <w:name w:val="ACBDB7BD285646B99B5D7E93800CBB654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78E1E59A28F040978A57B4FB353679F2">
    <w:name w:val="78E1E59A28F040978A57B4FB353679F2"/>
    <w:rsid w:val="00284A1D"/>
  </w:style>
  <w:style w:type="paragraph" w:customStyle="1" w:styleId="4C0606091D4C419F95A4FCE185B3B9785">
    <w:name w:val="4C0606091D4C419F95A4FCE185B3B9785"/>
    <w:rsid w:val="00284A1D"/>
    <w:pPr>
      <w:spacing w:before="120" w:after="120" w:line="240" w:lineRule="auto"/>
    </w:pPr>
    <w:rPr>
      <w:rFonts w:ascii="Candara" w:eastAsia="Times New Roman" w:hAnsi="Candara" w:cs="Times New Roman"/>
      <w:sz w:val="28"/>
      <w:szCs w:val="24"/>
    </w:rPr>
  </w:style>
  <w:style w:type="paragraph" w:customStyle="1" w:styleId="6C84023941684E20AC05031F7BB40916">
    <w:name w:val="6C84023941684E20AC05031F7BB40916"/>
    <w:rsid w:val="00284A1D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C85EE30F8B9148499576199DE5060EB15">
    <w:name w:val="C85EE30F8B9148499576199DE5060EB15"/>
    <w:rsid w:val="00284A1D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78E1E59A28F040978A57B4FB353679F21">
    <w:name w:val="78E1E59A28F040978A57B4FB353679F21"/>
    <w:rsid w:val="00284A1D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168FAED8F7E44F2E893B51B08DFD3E245">
    <w:name w:val="168FAED8F7E44F2E893B51B08DFD3E245"/>
    <w:rsid w:val="00284A1D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3772AF2608084EAC86EA0A49D499E8505">
    <w:name w:val="3772AF2608084EAC86EA0A49D499E8505"/>
    <w:rsid w:val="00284A1D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F95573E94D874F31A084DF9562516AC55">
    <w:name w:val="F95573E94D874F31A084DF9562516AC55"/>
    <w:rsid w:val="00284A1D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6C3124BC64024315B4A13D4BBCDAB58D5">
    <w:name w:val="6C3124BC64024315B4A13D4BBCDAB58D5"/>
    <w:rsid w:val="00284A1D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A64368C0524542FD96ADC555B73178B05">
    <w:name w:val="A64368C0524542FD96ADC555B73178B05"/>
    <w:rsid w:val="00284A1D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D65326D165C64EB78333245CA73CE9CE5">
    <w:name w:val="D65326D165C64EB78333245CA73CE9CE5"/>
    <w:rsid w:val="00284A1D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AF1E47C686B1434E97C1C690439828175">
    <w:name w:val="AF1E47C686B1434E97C1C690439828175"/>
    <w:rsid w:val="00284A1D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9440BCCE59DC425E8BC7B04F8A6488135">
    <w:name w:val="9440BCCE59DC425E8BC7B04F8A6488135"/>
    <w:rsid w:val="00284A1D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82881EBAEB324A73839BFAAD92861DA3">
    <w:name w:val="82881EBAEB324A73839BFAAD92861DA3"/>
    <w:rsid w:val="00284A1D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ACBDB7BD285646B99B5D7E93800CBB655">
    <w:name w:val="ACBDB7BD285646B99B5D7E93800CBB655"/>
    <w:rsid w:val="00284A1D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1F53884F72C64E56BC75356D21BDD346">
    <w:name w:val="1F53884F72C64E56BC75356D21BDD346"/>
    <w:rsid w:val="00B959BF"/>
    <w:pPr>
      <w:spacing w:after="160" w:line="259" w:lineRule="auto"/>
    </w:pPr>
  </w:style>
  <w:style w:type="paragraph" w:customStyle="1" w:styleId="B62C288C257346EE97D180C83ED4D1FC">
    <w:name w:val="B62C288C257346EE97D180C83ED4D1FC"/>
    <w:rsid w:val="00B959BF"/>
    <w:pPr>
      <w:spacing w:after="160" w:line="259" w:lineRule="auto"/>
    </w:pPr>
  </w:style>
  <w:style w:type="paragraph" w:customStyle="1" w:styleId="96576FDD403B4C41800B0515A2FC56F3">
    <w:name w:val="96576FDD403B4C41800B0515A2FC56F3"/>
    <w:rsid w:val="00B959BF"/>
    <w:pPr>
      <w:spacing w:after="160" w:line="259" w:lineRule="auto"/>
    </w:pPr>
  </w:style>
  <w:style w:type="paragraph" w:customStyle="1" w:styleId="FDF466BEF2424D9EAB1D2542016F9818">
    <w:name w:val="FDF466BEF2424D9EAB1D2542016F9818"/>
    <w:rsid w:val="00B959BF"/>
    <w:pPr>
      <w:spacing w:after="160" w:line="259" w:lineRule="auto"/>
    </w:pPr>
  </w:style>
  <w:style w:type="paragraph" w:customStyle="1" w:styleId="2E673119112541B4B73D709799E7688C">
    <w:name w:val="2E673119112541B4B73D709799E7688C"/>
    <w:rsid w:val="00B959BF"/>
    <w:pPr>
      <w:spacing w:after="160" w:line="259" w:lineRule="auto"/>
    </w:pPr>
  </w:style>
  <w:style w:type="paragraph" w:customStyle="1" w:styleId="EB029CB5717A48A2BF11F997C83038F1">
    <w:name w:val="EB029CB5717A48A2BF11F997C83038F1"/>
    <w:rsid w:val="00B959BF"/>
    <w:pPr>
      <w:spacing w:after="160" w:line="259" w:lineRule="auto"/>
    </w:pPr>
  </w:style>
  <w:style w:type="paragraph" w:customStyle="1" w:styleId="762DE982E6B542B48147440E5D22506F">
    <w:name w:val="762DE982E6B542B48147440E5D22506F"/>
    <w:rsid w:val="00B959BF"/>
    <w:pPr>
      <w:spacing w:after="160" w:line="259" w:lineRule="auto"/>
    </w:pPr>
  </w:style>
  <w:style w:type="paragraph" w:customStyle="1" w:styleId="B3C8E358860943AFB179531083C3EE6C">
    <w:name w:val="B3C8E358860943AFB179531083C3EE6C"/>
    <w:rsid w:val="00B959BF"/>
    <w:pPr>
      <w:spacing w:after="160" w:line="259" w:lineRule="auto"/>
    </w:pPr>
  </w:style>
  <w:style w:type="paragraph" w:customStyle="1" w:styleId="45292611D9C34327843B0B06C8518D3C">
    <w:name w:val="45292611D9C34327843B0B06C8518D3C"/>
    <w:rsid w:val="00B959BF"/>
    <w:pPr>
      <w:spacing w:after="160" w:line="259" w:lineRule="auto"/>
    </w:pPr>
  </w:style>
  <w:style w:type="paragraph" w:customStyle="1" w:styleId="B2E0784242864D3F9BD32E3785B52642">
    <w:name w:val="B2E0784242864D3F9BD32E3785B52642"/>
    <w:rsid w:val="00B959BF"/>
    <w:pPr>
      <w:spacing w:after="160" w:line="259" w:lineRule="auto"/>
    </w:pPr>
  </w:style>
  <w:style w:type="paragraph" w:customStyle="1" w:styleId="781626CA124F48969C3F3E5484CCD6C8">
    <w:name w:val="781626CA124F48969C3F3E5484CCD6C8"/>
    <w:rsid w:val="00B959BF"/>
    <w:pPr>
      <w:spacing w:after="160" w:line="259" w:lineRule="auto"/>
    </w:pPr>
  </w:style>
  <w:style w:type="paragraph" w:customStyle="1" w:styleId="7286B8C92D03459F9C824DDF410475D9">
    <w:name w:val="7286B8C92D03459F9C824DDF410475D9"/>
    <w:rsid w:val="00B959BF"/>
    <w:pPr>
      <w:spacing w:after="160" w:line="259" w:lineRule="auto"/>
    </w:pPr>
  </w:style>
  <w:style w:type="paragraph" w:customStyle="1" w:styleId="C83D8495D07A40CB9FD8050F3BC919D6">
    <w:name w:val="C83D8495D07A40CB9FD8050F3BC919D6"/>
    <w:rsid w:val="00B959BF"/>
    <w:pPr>
      <w:spacing w:after="160" w:line="259" w:lineRule="auto"/>
    </w:pPr>
  </w:style>
  <w:style w:type="paragraph" w:customStyle="1" w:styleId="114FA9A2F1D741DA8FF919DD4788AD36">
    <w:name w:val="114FA9A2F1D741DA8FF919DD4788AD36"/>
    <w:rsid w:val="00B959BF"/>
    <w:pPr>
      <w:spacing w:after="160" w:line="259" w:lineRule="auto"/>
    </w:pPr>
  </w:style>
  <w:style w:type="paragraph" w:customStyle="1" w:styleId="609DD1E924214314887B01E539E2CB7E">
    <w:name w:val="609DD1E924214314887B01E539E2CB7E"/>
    <w:rsid w:val="00B959BF"/>
    <w:pPr>
      <w:spacing w:after="160" w:line="259" w:lineRule="auto"/>
    </w:pPr>
  </w:style>
  <w:style w:type="paragraph" w:customStyle="1" w:styleId="7FC7ABA9DE8C41C4B33C876AA1C5698B">
    <w:name w:val="7FC7ABA9DE8C41C4B33C876AA1C5698B"/>
    <w:rsid w:val="00B959BF"/>
    <w:pPr>
      <w:spacing w:after="160" w:line="259" w:lineRule="auto"/>
    </w:pPr>
  </w:style>
  <w:style w:type="paragraph" w:customStyle="1" w:styleId="16C1B0163AA44D1DA3B484A3482103EB">
    <w:name w:val="16C1B0163AA44D1DA3B484A3482103EB"/>
    <w:rsid w:val="00B959BF"/>
    <w:pPr>
      <w:spacing w:after="160" w:line="259" w:lineRule="auto"/>
    </w:pPr>
  </w:style>
  <w:style w:type="paragraph" w:customStyle="1" w:styleId="7F7D2AD747CF4E8A9168C4C4C970BCA5">
    <w:name w:val="7F7D2AD747CF4E8A9168C4C4C970BCA5"/>
    <w:rsid w:val="00B959BF"/>
    <w:pPr>
      <w:spacing w:after="160" w:line="259" w:lineRule="auto"/>
    </w:pPr>
  </w:style>
  <w:style w:type="paragraph" w:customStyle="1" w:styleId="C5C83CAA02534AF29C4163DA9DAE2E7F">
    <w:name w:val="C5C83CAA02534AF29C4163DA9DAE2E7F"/>
    <w:rsid w:val="00B959BF"/>
    <w:pPr>
      <w:spacing w:after="160" w:line="259" w:lineRule="auto"/>
    </w:pPr>
  </w:style>
  <w:style w:type="paragraph" w:customStyle="1" w:styleId="7BE9004722E9441F8A284189E5752009">
    <w:name w:val="7BE9004722E9441F8A284189E5752009"/>
    <w:rsid w:val="00B959BF"/>
    <w:pPr>
      <w:spacing w:after="160" w:line="259" w:lineRule="auto"/>
    </w:pPr>
  </w:style>
  <w:style w:type="paragraph" w:customStyle="1" w:styleId="83310F04E432481C8310B2E9AF1E83D1">
    <w:name w:val="83310F04E432481C8310B2E9AF1E83D1"/>
    <w:rsid w:val="00B959BF"/>
    <w:pPr>
      <w:spacing w:after="160" w:line="259" w:lineRule="auto"/>
    </w:pPr>
  </w:style>
  <w:style w:type="paragraph" w:customStyle="1" w:styleId="25AE3B0AF3354909A13C7981E5853655">
    <w:name w:val="25AE3B0AF3354909A13C7981E5853655"/>
    <w:rsid w:val="00B959BF"/>
    <w:pPr>
      <w:spacing w:after="160" w:line="259" w:lineRule="auto"/>
    </w:pPr>
  </w:style>
  <w:style w:type="paragraph" w:customStyle="1" w:styleId="B238108B8EE54DA2A9AC0DAD8EEBB448">
    <w:name w:val="B238108B8EE54DA2A9AC0DAD8EEBB448"/>
    <w:rsid w:val="00B959BF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B1CF49-6CA3-4474-A07D-2D38FAE04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A05AA82F</Template>
  <TotalTime>0</TotalTime>
  <Pages>2</Pages>
  <Words>302</Words>
  <Characters>2246</Characters>
  <Application>Microsoft Office Word</Application>
  <DocSecurity>0</DocSecurity>
  <Lines>83</Lines>
  <Paragraphs>70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MSW NRW</Company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QUA-LiS NRW</dc:creator>
  <cp:lastModifiedBy>Orban, Annette</cp:lastModifiedBy>
  <cp:revision>4</cp:revision>
  <cp:lastPrinted>2015-02-19T15:42:00Z</cp:lastPrinted>
  <dcterms:created xsi:type="dcterms:W3CDTF">2020-06-02T06:48:00Z</dcterms:created>
  <dcterms:modified xsi:type="dcterms:W3CDTF">2020-06-02T06:58:00Z</dcterms:modified>
</cp:coreProperties>
</file>