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Description w:val="ggg"/>
      </w:tblPr>
      <w:tblGrid>
        <w:gridCol w:w="6"/>
        <w:gridCol w:w="2688"/>
        <w:gridCol w:w="7229"/>
      </w:tblGrid>
      <w:tr w:rsidR="00C16DEC" w:rsidRPr="00FF606D" w:rsidTr="00E43088">
        <w:trPr>
          <w:trHeight w:val="623"/>
        </w:trPr>
        <w:tc>
          <w:tcPr>
            <w:tcW w:w="9923"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C16DEC" w:rsidRPr="00752173" w:rsidRDefault="00752173" w:rsidP="00C16DEC">
            <w:pPr>
              <w:pStyle w:val="Inhaltsbereich"/>
              <w:rPr>
                <w:b/>
              </w:rPr>
            </w:pPr>
            <w:r w:rsidRPr="00752173">
              <w:rPr>
                <w:b/>
              </w:rPr>
              <w:t>Lerncoaching</w:t>
            </w:r>
          </w:p>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1E7A3C">
            <w:pPr>
              <w:pStyle w:val="TabelleGruppe"/>
            </w:pPr>
            <w:r>
              <w:t>Kontaktdaten</w:t>
            </w:r>
          </w:p>
        </w:tc>
      </w:tr>
      <w:tr w:rsidR="00752173"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752173" w:rsidRPr="00D720AD" w:rsidRDefault="00752173" w:rsidP="00752173">
            <w:pPr>
              <w:pStyle w:val="TabelleStandard"/>
            </w:pPr>
            <w:r w:rsidRPr="00D720AD">
              <w:t>Schulform</w:t>
            </w:r>
          </w:p>
        </w:tc>
        <w:sdt>
          <w:sdtPr>
            <w:alias w:val="Schulform Ihrer Schule"/>
            <w:tag w:val="Schulform"/>
            <w:id w:val="1623727583"/>
            <w:placeholder>
              <w:docPart w:val="19A1363D7E5840178D7429E2150191BD"/>
            </w:placeholder>
          </w:sdtPr>
          <w:sdtContent>
            <w:tc>
              <w:tcPr>
                <w:tcW w:w="7229" w:type="dxa"/>
                <w:shd w:val="clear" w:color="auto" w:fill="auto"/>
              </w:tcPr>
              <w:p w:rsidR="00752173" w:rsidRDefault="00752173" w:rsidP="00752173">
                <w:pPr>
                  <w:pStyle w:val="TabelleStandard"/>
                </w:pPr>
                <w:r>
                  <w:t>Gymnasium</w:t>
                </w:r>
              </w:p>
            </w:tc>
          </w:sdtContent>
        </w:sdt>
      </w:tr>
      <w:tr w:rsidR="00752173"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752173" w:rsidRPr="00D720AD" w:rsidRDefault="00752173" w:rsidP="00752173">
            <w:pPr>
              <w:pStyle w:val="TabelleStandard"/>
            </w:pPr>
            <w:r w:rsidRPr="00D720AD">
              <w:t>Name</w:t>
            </w:r>
            <w:r>
              <w:t xml:space="preserve"> der Schule</w:t>
            </w:r>
          </w:p>
        </w:tc>
        <w:sdt>
          <w:sdtPr>
            <w:alias w:val="Name Ihrer Schule"/>
            <w:tag w:val="Schulname"/>
            <w:id w:val="1213304182"/>
            <w:placeholder>
              <w:docPart w:val="4772E5B68F904AC48A2D1434108F0878"/>
            </w:placeholder>
          </w:sdtPr>
          <w:sdtContent>
            <w:tc>
              <w:tcPr>
                <w:tcW w:w="7229" w:type="dxa"/>
                <w:shd w:val="clear" w:color="auto" w:fill="auto"/>
              </w:tcPr>
              <w:p w:rsidR="00752173" w:rsidRDefault="00752173" w:rsidP="00752173">
                <w:pPr>
                  <w:pStyle w:val="TabelleStandard"/>
                </w:pPr>
                <w:r>
                  <w:t>Julius-</w:t>
                </w:r>
                <w:proofErr w:type="spellStart"/>
                <w:r>
                  <w:t>Stursberg</w:t>
                </w:r>
                <w:proofErr w:type="spellEnd"/>
                <w:r>
                  <w:t>-Gymnasium (166066)</w:t>
                </w:r>
              </w:p>
            </w:tc>
          </w:sdtContent>
        </w:sdt>
      </w:tr>
      <w:tr w:rsidR="00752173"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752173" w:rsidRPr="00D720AD" w:rsidRDefault="00752173" w:rsidP="00752173">
            <w:pPr>
              <w:pStyle w:val="TabelleStandard"/>
            </w:pPr>
            <w:r>
              <w:t>Schulnummer</w:t>
            </w:r>
          </w:p>
        </w:tc>
        <w:tc>
          <w:tcPr>
            <w:tcW w:w="7229" w:type="dxa"/>
            <w:shd w:val="clear" w:color="auto" w:fill="auto"/>
          </w:tcPr>
          <w:p w:rsidR="00752173" w:rsidRDefault="00752173" w:rsidP="00752173">
            <w:pPr>
              <w:pStyle w:val="TabelleStandard"/>
            </w:pPr>
            <w:r>
              <w:t>166066</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placeholder>
              <w:docPart w:val="29BA013EA4D24CEAA1552643183D79A3"/>
            </w:placeholder>
          </w:sdtPr>
          <w:sdtContent>
            <w:tc>
              <w:tcPr>
                <w:tcW w:w="7229" w:type="dxa"/>
                <w:shd w:val="clear" w:color="auto" w:fill="auto"/>
              </w:tcPr>
              <w:p w:rsidR="00DE0622" w:rsidRDefault="00752173" w:rsidP="00275665">
                <w:pPr>
                  <w:pStyle w:val="TabelleStandard"/>
                </w:pPr>
                <w:r>
                  <w:t>Frau Dr. S. Marten-Cleef</w:t>
                </w:r>
              </w:p>
            </w:tc>
          </w:sdtContent>
        </w:sdt>
      </w:tr>
      <w:tr w:rsidR="00752173"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752173" w:rsidRPr="00D720AD" w:rsidRDefault="00752173" w:rsidP="00752173">
            <w:pPr>
              <w:pStyle w:val="TabelleStandard"/>
            </w:pPr>
            <w:r w:rsidRPr="00D720AD">
              <w:t>Adresse</w:t>
            </w:r>
          </w:p>
        </w:tc>
        <w:sdt>
          <w:sdtPr>
            <w:alias w:val="Adresse Ihrer Schule"/>
            <w:tag w:val="Adresse"/>
            <w:id w:val="1670674239"/>
            <w:placeholder>
              <w:docPart w:val="9D3F494D74D84C39ADCC896465D98812"/>
            </w:placeholder>
          </w:sdtPr>
          <w:sdtContent>
            <w:tc>
              <w:tcPr>
                <w:tcW w:w="7229" w:type="dxa"/>
                <w:shd w:val="clear" w:color="auto" w:fill="auto"/>
              </w:tcPr>
              <w:p w:rsidR="00752173" w:rsidRDefault="00752173" w:rsidP="00752173">
                <w:pPr>
                  <w:pStyle w:val="TabelleStandard"/>
                </w:pPr>
                <w:proofErr w:type="spellStart"/>
                <w:r>
                  <w:t>Tersteegenstraße</w:t>
                </w:r>
                <w:proofErr w:type="spellEnd"/>
                <w:r>
                  <w:t xml:space="preserve"> 85a, </w:t>
                </w:r>
                <w:r>
                  <w:t>47506 Neukirchen-Vluyn</w:t>
                </w:r>
              </w:p>
            </w:tc>
          </w:sdtContent>
        </w:sdt>
      </w:tr>
      <w:tr w:rsidR="00752173"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752173" w:rsidRPr="00D720AD" w:rsidRDefault="00752173" w:rsidP="00752173">
            <w:pPr>
              <w:pStyle w:val="TabelleStandard"/>
            </w:pPr>
            <w:r>
              <w:t>Telefon</w:t>
            </w:r>
          </w:p>
        </w:tc>
        <w:sdt>
          <w:sdtPr>
            <w:alias w:val="Telefonnummer Ihrer Schule"/>
            <w:tag w:val="Telefon"/>
            <w:id w:val="-1309777305"/>
            <w:placeholder>
              <w:docPart w:val="FEB8A51242E94EFFBA4211D6DFF7FEBB"/>
            </w:placeholder>
          </w:sdtPr>
          <w:sdtContent>
            <w:tc>
              <w:tcPr>
                <w:tcW w:w="7229" w:type="dxa"/>
                <w:shd w:val="clear" w:color="auto" w:fill="auto"/>
              </w:tcPr>
              <w:p w:rsidR="00752173" w:rsidRDefault="00752173" w:rsidP="00752173">
                <w:pPr>
                  <w:pStyle w:val="TabelleStandard"/>
                </w:pPr>
                <w:r w:rsidRPr="000874DC">
                  <w:t>02845/</w:t>
                </w:r>
                <w:r>
                  <w:t>936610</w:t>
                </w:r>
              </w:p>
            </w:tc>
          </w:sdtContent>
        </w:sdt>
      </w:tr>
      <w:tr w:rsidR="00752173"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752173" w:rsidRPr="00D720AD" w:rsidRDefault="00752173" w:rsidP="00752173">
            <w:pPr>
              <w:pStyle w:val="TabelleStandard"/>
            </w:pPr>
            <w:r w:rsidRPr="00D720AD">
              <w:t>E-Mail der Schule</w:t>
            </w:r>
          </w:p>
        </w:tc>
        <w:sdt>
          <w:sdtPr>
            <w:alias w:val="E-Mail Adresse Ihrer Schule"/>
            <w:tag w:val="EMail"/>
            <w:id w:val="903492894"/>
            <w:placeholder>
              <w:docPart w:val="777BC51BC8634585A0FF7FC46DEF20A6"/>
            </w:placeholder>
          </w:sdtPr>
          <w:sdtContent>
            <w:tc>
              <w:tcPr>
                <w:tcW w:w="7229" w:type="dxa"/>
                <w:shd w:val="clear" w:color="auto" w:fill="auto"/>
              </w:tcPr>
              <w:p w:rsidR="00752173" w:rsidRDefault="00752173" w:rsidP="00752173">
                <w:pPr>
                  <w:pStyle w:val="TabelleStandard"/>
                </w:pPr>
                <w:r>
                  <w:t>166066.dienst@schule.nrw.de</w:t>
                </w:r>
              </w:p>
            </w:tc>
          </w:sdtContent>
        </w:sdt>
      </w:tr>
      <w:tr w:rsidR="00752173"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Borders>
              <w:bottom w:val="single" w:sz="4" w:space="0" w:color="FBD4B4" w:themeColor="accent6" w:themeTint="66"/>
            </w:tcBorders>
            <w:shd w:val="clear" w:color="auto" w:fill="auto"/>
          </w:tcPr>
          <w:p w:rsidR="00752173" w:rsidRPr="00D720AD" w:rsidRDefault="00752173" w:rsidP="00752173">
            <w:pPr>
              <w:pStyle w:val="TabelleStandard"/>
            </w:pPr>
            <w:r w:rsidRPr="00D720AD">
              <w:t>Webadresse der Schule</w:t>
            </w:r>
          </w:p>
        </w:tc>
        <w:sdt>
          <w:sdtPr>
            <w:alias w:val="Webadresse Ihrer Schule"/>
            <w:tag w:val="Webadresse"/>
            <w:id w:val="1363780151"/>
            <w:placeholder>
              <w:docPart w:val="C0CD7EFE0EA244F288E49124AAC60800"/>
            </w:placeholder>
          </w:sdtPr>
          <w:sdtContent>
            <w:tc>
              <w:tcPr>
                <w:tcW w:w="7229" w:type="dxa"/>
                <w:tcBorders>
                  <w:bottom w:val="single" w:sz="4" w:space="0" w:color="FBD4B4" w:themeColor="accent6" w:themeTint="66"/>
                </w:tcBorders>
                <w:shd w:val="clear" w:color="auto" w:fill="auto"/>
              </w:tcPr>
              <w:p w:rsidR="00752173" w:rsidRDefault="00752173" w:rsidP="00752173">
                <w:pPr>
                  <w:pStyle w:val="TabelleStandard"/>
                </w:pPr>
                <w:r>
                  <w:t>www.jsg-nv.de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275665">
            <w:pPr>
              <w:pStyle w:val="TabelleGruppe"/>
            </w:pPr>
            <w:r>
              <w:t>Praxisbeispiel</w:t>
            </w:r>
          </w:p>
        </w:tc>
      </w:tr>
      <w:tr w:rsidR="00752173"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752173" w:rsidRPr="004E0CB7" w:rsidRDefault="00752173" w:rsidP="00752173">
            <w:pPr>
              <w:pStyle w:val="TabelleStandard"/>
            </w:pPr>
            <w:r w:rsidRPr="00D720AD">
              <w:t>Titel</w:t>
            </w:r>
          </w:p>
        </w:tc>
        <w:sdt>
          <w:sdtPr>
            <w:alias w:val="Titel Ihres Praxisbeispiels"/>
            <w:tag w:val="Titel"/>
            <w:id w:val="1494910350"/>
            <w:placeholder>
              <w:docPart w:val="8B672CB3786A4A698E3EEE15A878F644"/>
            </w:placeholder>
          </w:sdtPr>
          <w:sdtContent>
            <w:tc>
              <w:tcPr>
                <w:tcW w:w="7229" w:type="dxa"/>
                <w:shd w:val="clear" w:color="auto" w:fill="auto"/>
              </w:tcPr>
              <w:p w:rsidR="00752173" w:rsidRDefault="00752173" w:rsidP="00752173">
                <w:pPr>
                  <w:pStyle w:val="TabelleStandard"/>
                </w:pPr>
                <w:r>
                  <w:t>Lerncoaching</w:t>
                </w:r>
              </w:p>
            </w:tc>
          </w:sdtContent>
        </w:sdt>
      </w:tr>
      <w:tr w:rsidR="00752173"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752173" w:rsidRPr="00D720AD" w:rsidRDefault="00752173" w:rsidP="00752173">
            <w:pPr>
              <w:pStyle w:val="TabelleStandard"/>
            </w:pPr>
            <w:r w:rsidRPr="00D720AD">
              <w:t>Ziel</w:t>
            </w:r>
          </w:p>
        </w:tc>
        <w:sdt>
          <w:sdtPr>
            <w:alias w:val="Ziel Ihres Praxisbeispiels"/>
            <w:tag w:val="Ziel"/>
            <w:id w:val="644483159"/>
            <w:placeholder>
              <w:docPart w:val="2B68D391A7664649B8E533F81094F10E"/>
            </w:placeholder>
          </w:sdtPr>
          <w:sdtContent>
            <w:tc>
              <w:tcPr>
                <w:tcW w:w="7229" w:type="dxa"/>
                <w:shd w:val="clear" w:color="auto" w:fill="auto"/>
              </w:tcPr>
              <w:p w:rsidR="00752173" w:rsidRDefault="00752173" w:rsidP="00752173">
                <w:pPr>
                  <w:pStyle w:val="TabelleStandard"/>
                </w:pPr>
                <w:r>
                  <w:t>Steigerung der Selbstverantwortlichke</w:t>
                </w:r>
                <w:r w:rsidR="009B7CA2">
                  <w:t xml:space="preserve">it und Selbstwirksamkeit der </w:t>
                </w:r>
                <w:r w:rsidR="009B7CA2">
                  <w:t>Schülerinnen und Schüler</w:t>
                </w:r>
              </w:p>
            </w:tc>
          </w:sdtContent>
        </w:sdt>
      </w:tr>
      <w:tr w:rsidR="00752173"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752173" w:rsidRPr="00D720AD" w:rsidRDefault="00752173" w:rsidP="00752173">
            <w:pPr>
              <w:pStyle w:val="TabelleStandard"/>
            </w:pPr>
            <w:r w:rsidRPr="00D720AD">
              <w:t>Zielgruppe</w:t>
            </w:r>
          </w:p>
        </w:tc>
        <w:sdt>
          <w:sdtPr>
            <w:alias w:val="Zielgruppe Ihres Praxisbeispiels"/>
            <w:tag w:val="Zielgruppe"/>
            <w:id w:val="1740910511"/>
            <w:placeholder>
              <w:docPart w:val="C348E25ACC084FB8AFFE7AF62B135347"/>
            </w:placeholder>
          </w:sdtPr>
          <w:sdtContent>
            <w:tc>
              <w:tcPr>
                <w:tcW w:w="7229" w:type="dxa"/>
                <w:shd w:val="clear" w:color="auto" w:fill="auto"/>
              </w:tcPr>
              <w:p w:rsidR="00752173" w:rsidRDefault="00752173" w:rsidP="00752173">
                <w:pPr>
                  <w:pStyle w:val="TabelleStandard"/>
                </w:pPr>
                <w:r>
                  <w:t>Jahrgangsstufen 6 bis 9</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061B1A" w:rsidRDefault="00B1390D" w:rsidP="00275665">
            <w:pPr>
              <w:pStyle w:val="TabelleGruppe"/>
            </w:pPr>
            <w:r>
              <w:t xml:space="preserve">Ausführliche </w:t>
            </w:r>
            <w:r w:rsidR="00061B1A">
              <w:t>Beschreibung</w:t>
            </w:r>
            <w:r>
              <w:t xml:space="preserve"> des Praxisbeispiels</w:t>
            </w:r>
          </w:p>
        </w:tc>
      </w:tr>
      <w:tr w:rsidR="00C00FB4"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2"/>
            <w:shd w:val="clear" w:color="auto" w:fill="auto"/>
          </w:tcPr>
          <w:sdt>
            <w:sdtPr>
              <w:rPr>
                <w:b w:val="0"/>
                <w:sz w:val="24"/>
              </w:rPr>
              <w:alias w:val="Ausführliche Beschreibung Ihres Praxisbeispiels"/>
              <w:tag w:val="BeschreibungLang"/>
              <w:id w:val="-223446858"/>
              <w:placeholder>
                <w:docPart w:val="0D4DC9848B8D42D9BF52C9E3DA2525F7"/>
              </w:placeholder>
            </w:sdtPr>
            <w:sdtEndPr>
              <w:rPr>
                <w:sz w:val="22"/>
              </w:rPr>
            </w:sdtEndPr>
            <w:sdtContent>
              <w:p w:rsidR="00C00FB4" w:rsidRDefault="00C00FB4" w:rsidP="00C00FB4">
                <w:pPr>
                  <w:pStyle w:val="TabelleTitel"/>
                </w:pPr>
                <w:r>
                  <w:t>Pädagogische Zielsetzung:</w:t>
                </w:r>
              </w:p>
              <w:p w:rsidR="00C00FB4" w:rsidRDefault="00C00FB4" w:rsidP="00C00FB4">
                <w:pPr>
                  <w:pStyle w:val="TabelleStandard"/>
                </w:pPr>
                <w:r>
                  <w:t>Der Ausgangspunkt für unsere pädagogische Maßnahme des „Lerncoachings“ war die Beobachtung, dass - unabhängig vom vorhandenen Leistungspotenzial – Schülerinnen und Schüler aufgrund ihrer Schwierigkeiten mit der Organisation ihres Schulalltags (z.</w:t>
                </w:r>
                <w:r w:rsidR="009B7CA2">
                  <w:t xml:space="preserve"> </w:t>
                </w:r>
                <w:r>
                  <w:t>B. Erledigung von Hausaufgaben) deutlich unter ihren fachlichen Leistungsmöglichkeite</w:t>
                </w:r>
                <w:r w:rsidR="009B7CA2">
                  <w:t>n blieben. Die Betreuung der Schülerinnen und Schüler</w:t>
                </w:r>
                <w:r>
                  <w:t xml:space="preserve"> im Unterricht reicht nicht aus, um tiefgehende Schwierigkeiten im Lernverhalten zu beheben und die Selbstlernkompetenz zu stärken. So deutet z.</w:t>
                </w:r>
                <w:r w:rsidR="009B7CA2">
                  <w:t xml:space="preserve"> </w:t>
                </w:r>
                <w:r>
                  <w:t>B. das ständige Vergessen der Unterrichtsmaterialien und Hausaufgaben zunächst auf Probleme im Selbstmanagement der Schülerin/des Schülers hin. Dies gilt es zu stärken, um die vorhandene fachliche Lernkompetenz dadurch aufzubauen. Deshalb sollte unsere Arbeit mit den Schülern stärker durch systemisches Denken geprägt sein. Systemisches Denken ist immer ressourcenorientiert.</w:t>
                </w:r>
              </w:p>
              <w:p w:rsidR="00C00FB4" w:rsidRDefault="00C00FB4" w:rsidP="00C00FB4">
                <w:pPr>
                  <w:pStyle w:val="TabelleUntertitel"/>
                </w:pPr>
                <w:r>
                  <w:t>Zum Coaching-Team:</w:t>
                </w:r>
              </w:p>
              <w:p w:rsidR="00C00FB4" w:rsidRDefault="00C00FB4" w:rsidP="00C00FB4">
                <w:pPr>
                  <w:pStyle w:val="TabelleStandard"/>
                </w:pPr>
                <w:r>
                  <w:t xml:space="preserve">Das Team der Coaches besteht nur aus Kolleginnen und Kollegen, die sich freiwillig im Coaching engagieren möchten. Gleichzeitig findet die </w:t>
                </w:r>
                <w:proofErr w:type="spellStart"/>
                <w:r>
                  <w:t>Coachingtätigkeit</w:t>
                </w:r>
                <w:proofErr w:type="spellEnd"/>
                <w:r>
                  <w:t xml:space="preserve"> Anrechnung im Stundendeputat. Die Zahl der zur Verfügung stehenden Coaches bestimmt dabei die Zahl der </w:t>
                </w:r>
                <w:r w:rsidR="009B7CA2">
                  <w:t>Schülerinnen und Schüler</w:t>
                </w:r>
                <w:r>
                  <w:t xml:space="preserve">, die gecoacht werden können. </w:t>
                </w:r>
              </w:p>
              <w:p w:rsidR="00C00FB4" w:rsidRDefault="00C00FB4" w:rsidP="00C00FB4">
                <w:pPr>
                  <w:pStyle w:val="TabelleUntertitel"/>
                </w:pPr>
                <w:r>
                  <w:t>Unser Beratungsansatz:</w:t>
                </w:r>
              </w:p>
              <w:p w:rsidR="00C00FB4" w:rsidRDefault="00C00FB4" w:rsidP="00C00FB4">
                <w:pPr>
                  <w:pStyle w:val="TabelleStandard"/>
                </w:pPr>
                <w:r>
                  <w:t xml:space="preserve">Das Grundprinzip ist das verlässlich und kontinuierlich stattfindende Gespräch zwischen </w:t>
                </w:r>
                <w:r w:rsidR="009348B1">
                  <w:t xml:space="preserve">Schülerinnen und Schüler </w:t>
                </w:r>
                <w:r>
                  <w:t>und Coach. Dabei wird der Schüler unvoreingenommen mit seinen Stärken und Schwächen positiv angenommen. Das Ziel dieses Beratungsansatzes ist der Aufbau eines Vertrauensverhältnisses, das der Schülerin/dem Schüler dabei hilft, Strat</w:t>
                </w:r>
                <w:bookmarkStart w:id="0" w:name="_GoBack"/>
                <w:bookmarkEnd w:id="0"/>
                <w:r>
                  <w:t>egien zur Bewältigung seines Schüleralltags und zur Stärkung seiner Potenziale zu entwickeln.</w:t>
                </w:r>
              </w:p>
              <w:p w:rsidR="00C00FB4" w:rsidRDefault="009B7CA2" w:rsidP="00C00FB4">
                <w:pPr>
                  <w:pStyle w:val="TabelleUntertitel"/>
                </w:pPr>
                <w:r>
                  <w:t xml:space="preserve">Zum Ablauf des </w:t>
                </w:r>
                <w:proofErr w:type="spellStart"/>
                <w:r>
                  <w:t>C</w:t>
                </w:r>
                <w:r w:rsidR="00C00FB4">
                  <w:t>oachingverfahrens</w:t>
                </w:r>
                <w:proofErr w:type="spellEnd"/>
                <w:r w:rsidR="00C00FB4">
                  <w:t>:</w:t>
                </w:r>
              </w:p>
              <w:p w:rsidR="00C00FB4" w:rsidRDefault="00C00FB4" w:rsidP="00C00FB4">
                <w:pPr>
                  <w:pStyle w:val="TabelleStandard"/>
                </w:pPr>
                <w:r>
                  <w:t>Zentrales Instrument ist ein Rückmeldebogen, der viele Aspekte des Lern- und Arbeitsverhaltens widerspiegelt. Dieser wird am Ende jeder Unterrichtsstunde von den Fachlehrern ausgefüllt. Er bildet die Gesprächsgrundlage bei jedem Coaching-Termin, mit dem Ziel der positiven Verstärkung der Lernpotenziale des Schülers. Er wird am Ende der Woche von den Eltern abgezeichnet.</w:t>
                </w:r>
              </w:p>
              <w:p w:rsidR="00C00FB4" w:rsidRDefault="00C00FB4" w:rsidP="00C00FB4">
                <w:pPr>
                  <w:pStyle w:val="TabelleStandard"/>
                </w:pPr>
                <w:r>
                  <w:t>Optional stehen dem Coach zur Diagnostik Fragebögen zur Verfügung, die er von der Schülerin/dem Schüler, den Eltern oder den Fachlehrern bearbeiten lassen kann.</w:t>
                </w:r>
              </w:p>
              <w:p w:rsidR="00C00FB4" w:rsidRDefault="00C00FB4" w:rsidP="00C00FB4">
                <w:pPr>
                  <w:pStyle w:val="TabelleStandard"/>
                </w:pPr>
                <w:r>
                  <w:t>Am Ende des Halbjahres wird kontrolliert, ob eine Weiterführung notwendig ist. In vielen Fällen kann das Coaching nach einem Halbjahr mit positiver Bilanz beendet werden.</w:t>
                </w:r>
              </w:p>
            </w:sdtContent>
          </w:sdt>
        </w:tc>
      </w:tr>
      <w:tr w:rsidR="00C00FB4"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C00FB4" w:rsidRDefault="00C00FB4" w:rsidP="00C00FB4">
            <w:pPr>
              <w:pStyle w:val="TabelleZwischenzeile"/>
            </w:pPr>
          </w:p>
        </w:tc>
      </w:tr>
      <w:tr w:rsidR="00C00FB4"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C00FB4" w:rsidRPr="00275665" w:rsidRDefault="00C00FB4" w:rsidP="00C00FB4">
            <w:pPr>
              <w:pStyle w:val="TabelleGruppe"/>
            </w:pPr>
            <w:r w:rsidRPr="00453F13">
              <w:t>Kontaktpersonen</w:t>
            </w:r>
          </w:p>
        </w:tc>
      </w:tr>
      <w:tr w:rsidR="00C00FB4" w:rsidRPr="00C00FB4"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C00FB4" w:rsidRPr="00284817" w:rsidRDefault="00C00FB4" w:rsidP="00C00FB4">
            <w:pPr>
              <w:pStyle w:val="TabelleStandard"/>
            </w:pPr>
            <w:r w:rsidRPr="00D720AD">
              <w:t>Kontaktdaten</w:t>
            </w:r>
            <w:r>
              <w:br/>
            </w:r>
            <w:r w:rsidRPr="00D720AD">
              <w:t>der Ansprechpartner</w:t>
            </w:r>
            <w:r>
              <w:t>in</w:t>
            </w:r>
            <w:r w:rsidRPr="00D720AD">
              <w:t>/</w:t>
            </w:r>
            <w:r>
              <w:br/>
            </w:r>
            <w:r w:rsidRPr="00D720AD">
              <w:t>des Ansprechpartners</w:t>
            </w:r>
          </w:p>
        </w:tc>
        <w:tc>
          <w:tcPr>
            <w:tcW w:w="7229" w:type="dxa"/>
          </w:tcPr>
          <w:sdt>
            <w:sdtPr>
              <w:alias w:val="Ansprechpartner für Ihr Praxisbeispiels"/>
              <w:tag w:val="Ansprechpartner"/>
              <w:id w:val="-597952920"/>
              <w:placeholder>
                <w:docPart w:val="33CA104FF4FF47B599B17C513CDA6D4F"/>
              </w:placeholder>
            </w:sdtPr>
            <w:sdtContent>
              <w:p w:rsidR="00C00FB4" w:rsidRPr="00C00FB4" w:rsidRDefault="00C00FB4" w:rsidP="00C00FB4">
                <w:pPr>
                  <w:pStyle w:val="StandardWeb"/>
                  <w:rPr>
                    <w:rFonts w:ascii="Candara" w:eastAsia="Times New Roman" w:hAnsi="Candara"/>
                    <w:szCs w:val="20"/>
                    <w:lang w:val="en-US" w:eastAsia="de-DE"/>
                  </w:rPr>
                </w:pPr>
                <w:proofErr w:type="spellStart"/>
                <w:r w:rsidRPr="00C00FB4">
                  <w:rPr>
                    <w:lang w:val="en-US"/>
                  </w:rPr>
                  <w:t>Hedda</w:t>
                </w:r>
                <w:proofErr w:type="spellEnd"/>
                <w:r w:rsidRPr="00C00FB4">
                  <w:rPr>
                    <w:lang w:val="en-US"/>
                  </w:rPr>
                  <w:t xml:space="preserve"> </w:t>
                </w:r>
                <w:proofErr w:type="spellStart"/>
                <w:r w:rsidRPr="00C00FB4">
                  <w:rPr>
                    <w:lang w:val="en-US"/>
                  </w:rPr>
                  <w:t>Engbers</w:t>
                </w:r>
                <w:proofErr w:type="spellEnd"/>
                <w:r w:rsidRPr="00C00FB4">
                  <w:rPr>
                    <w:lang w:val="en-US"/>
                  </w:rPr>
                  <w:br/>
                  <w:t>(</w:t>
                </w:r>
                <w:proofErr w:type="spellStart"/>
                <w:r w:rsidRPr="00C00FB4">
                  <w:rPr>
                    <w:lang w:val="en-US"/>
                  </w:rPr>
                  <w:t>Mittelstufenkoordinatorin</w:t>
                </w:r>
                <w:proofErr w:type="spellEnd"/>
                <w:r w:rsidRPr="00C00FB4">
                  <w:rPr>
                    <w:lang w:val="en-US"/>
                  </w:rPr>
                  <w:t>)</w:t>
                </w:r>
                <w:r w:rsidRPr="00C00FB4">
                  <w:rPr>
                    <w:lang w:val="en-US"/>
                  </w:rPr>
                  <w:br/>
                </w:r>
                <w:r w:rsidRPr="00C00FB4">
                  <w:rPr>
                    <w:rStyle w:val="Hervorhebung"/>
                    <w:sz w:val="20"/>
                    <w:szCs w:val="20"/>
                    <w:lang w:val="en-US"/>
                  </w:rPr>
                  <w:t>02845-93661-0</w:t>
                </w:r>
                <w:r w:rsidRPr="00C00FB4">
                  <w:rPr>
                    <w:lang w:val="en-US"/>
                  </w:rPr>
                  <w:br/>
                  <w:t>engbers@jsg-nv.de</w:t>
                </w:r>
              </w:p>
            </w:sdtContent>
          </w:sdt>
        </w:tc>
      </w:tr>
      <w:tr w:rsidR="00C00FB4" w:rsidRPr="00C00FB4"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C00FB4" w:rsidRPr="00C00FB4" w:rsidRDefault="00C00FB4" w:rsidP="00C00FB4">
            <w:pPr>
              <w:pStyle w:val="TabelleZwischenzeile"/>
              <w:rPr>
                <w:lang w:val="en-US"/>
              </w:rPr>
            </w:pPr>
          </w:p>
        </w:tc>
      </w:tr>
      <w:tr w:rsidR="00C00FB4"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C00FB4" w:rsidRPr="00275665" w:rsidRDefault="00C00FB4" w:rsidP="00C00FB4">
            <w:pPr>
              <w:pStyle w:val="TabelleGruppe"/>
            </w:pPr>
            <w:r w:rsidRPr="00453F13">
              <w:t>Kontaktmöglichkeiten</w:t>
            </w:r>
          </w:p>
        </w:tc>
      </w:tr>
      <w:tr w:rsidR="00C00FB4"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C00FB4" w:rsidRPr="00275665" w:rsidRDefault="00C00FB4" w:rsidP="00C00FB4">
            <w:pPr>
              <w:pStyle w:val="TabelleStandard"/>
            </w:pPr>
            <w:r w:rsidRPr="00275665">
              <w:t>Telefonisch</w:t>
            </w:r>
          </w:p>
        </w:tc>
        <w:tc>
          <w:tcPr>
            <w:tcW w:w="7229" w:type="dxa"/>
          </w:tcPr>
          <w:p w:rsidR="00C00FB4" w:rsidRPr="00275665" w:rsidRDefault="00C00FB4" w:rsidP="00C00FB4">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Content>
                <w:r>
                  <w:rPr>
                    <w:rFonts w:ascii="MS Gothic" w:eastAsia="MS Gothic" w:hAnsi="MS Gothic" w:hint="eastAsia"/>
                  </w:rPr>
                  <w:t>☒</w:t>
                </w:r>
              </w:sdtContent>
            </w:sdt>
            <w:r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Content>
                <w:r>
                  <w:rPr>
                    <w:rFonts w:ascii="MS Gothic" w:eastAsia="MS Gothic" w:hAnsi="MS Gothic" w:hint="eastAsia"/>
                  </w:rPr>
                  <w:t>☐</w:t>
                </w:r>
              </w:sdtContent>
            </w:sdt>
            <w:r w:rsidRPr="00275665">
              <w:t xml:space="preserve"> Nein</w:t>
            </w:r>
          </w:p>
        </w:tc>
      </w:tr>
      <w:tr w:rsidR="00C00FB4"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C00FB4" w:rsidRPr="00275665" w:rsidRDefault="00C00FB4" w:rsidP="00C00FB4">
            <w:pPr>
              <w:pStyle w:val="TabelleStandard"/>
            </w:pPr>
            <w:r w:rsidRPr="00275665">
              <w:t>E-Mail</w:t>
            </w:r>
          </w:p>
        </w:tc>
        <w:tc>
          <w:tcPr>
            <w:tcW w:w="7229" w:type="dxa"/>
          </w:tcPr>
          <w:p w:rsidR="00C00FB4" w:rsidRPr="00275665" w:rsidRDefault="00C00FB4" w:rsidP="00C00FB4">
            <w:pPr>
              <w:pStyle w:val="TabelleStandard"/>
            </w:pPr>
            <w:sdt>
              <w:sdtPr>
                <w:alias w:val="Kontakt per E-Mail möglich"/>
                <w:tag w:val="KontaktEMailJa"/>
                <w:id w:val="-1145585724"/>
                <w14:checkbox>
                  <w14:checked w14:val="1"/>
                  <w14:checkedState w14:val="2612" w14:font="MS Gothic"/>
                  <w14:uncheckedState w14:val="2610" w14:font="MS Gothic"/>
                </w14:checkbox>
              </w:sdtPr>
              <w:sdtContent>
                <w:r>
                  <w:rPr>
                    <w:rFonts w:ascii="MS Gothic" w:eastAsia="MS Gothic" w:hAnsi="MS Gothic" w:hint="eastAsia"/>
                  </w:rPr>
                  <w:t>☒</w:t>
                </w:r>
              </w:sdtContent>
            </w:sdt>
            <w:r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Content>
                <w:r w:rsidRPr="00275665">
                  <w:rPr>
                    <w:rFonts w:ascii="MS Gothic" w:eastAsia="MS Gothic" w:hAnsi="MS Gothic" w:cs="MS Gothic" w:hint="eastAsia"/>
                  </w:rPr>
                  <w:t>☐</w:t>
                </w:r>
              </w:sdtContent>
            </w:sdt>
            <w:r w:rsidRPr="00275665">
              <w:t xml:space="preserve"> Nein</w:t>
            </w:r>
          </w:p>
        </w:tc>
      </w:tr>
      <w:tr w:rsidR="00C00FB4"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C00FB4" w:rsidRPr="00275665" w:rsidRDefault="00C00FB4" w:rsidP="00C00FB4">
            <w:pPr>
              <w:pStyle w:val="TabelleStandard"/>
            </w:pPr>
            <w:r w:rsidRPr="00275665">
              <w:t>Persönliches Gespräch</w:t>
            </w:r>
          </w:p>
        </w:tc>
        <w:tc>
          <w:tcPr>
            <w:tcW w:w="7229" w:type="dxa"/>
          </w:tcPr>
          <w:p w:rsidR="00C00FB4" w:rsidRPr="00275665" w:rsidRDefault="00C00FB4" w:rsidP="00C00FB4">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Content>
                <w:r>
                  <w:rPr>
                    <w:rFonts w:ascii="MS Gothic" w:eastAsia="MS Gothic" w:hAnsi="MS Gothic" w:hint="eastAsia"/>
                  </w:rPr>
                  <w:t>☒</w:t>
                </w:r>
              </w:sdtContent>
            </w:sdt>
            <w:r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Content>
                <w:r w:rsidRPr="00275665">
                  <w:rPr>
                    <w:rFonts w:ascii="MS Gothic" w:eastAsia="MS Gothic" w:hAnsi="MS Gothic" w:cs="MS Gothic" w:hint="eastAsia"/>
                  </w:rPr>
                  <w:t>☐</w:t>
                </w:r>
              </w:sdtContent>
            </w:sdt>
            <w:r w:rsidRPr="00275665">
              <w:t xml:space="preserve"> Nein</w:t>
            </w:r>
          </w:p>
        </w:tc>
      </w:tr>
      <w:tr w:rsidR="00C00FB4"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C00FB4" w:rsidRPr="00275665" w:rsidRDefault="00C00FB4" w:rsidP="00C00FB4">
            <w:pPr>
              <w:pStyle w:val="TabelleStandard"/>
            </w:pPr>
            <w:r w:rsidRPr="00275665">
              <w:t>Hospitation</w:t>
            </w:r>
          </w:p>
        </w:tc>
        <w:tc>
          <w:tcPr>
            <w:tcW w:w="7229" w:type="dxa"/>
          </w:tcPr>
          <w:p w:rsidR="00C00FB4" w:rsidRPr="00275665" w:rsidRDefault="00C00FB4" w:rsidP="00C00FB4">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Content>
                <w:r>
                  <w:rPr>
                    <w:rFonts w:ascii="MS Gothic" w:eastAsia="MS Gothic" w:hAnsi="MS Gothic" w:hint="eastAsia"/>
                  </w:rPr>
                  <w:t>☒</w:t>
                </w:r>
              </w:sdtContent>
            </w:sdt>
            <w:r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Content>
                <w:r w:rsidRPr="00275665">
                  <w:rPr>
                    <w:rFonts w:ascii="MS Gothic" w:eastAsia="MS Gothic" w:hAnsi="MS Gothic" w:cs="MS Gothic" w:hint="eastAsia"/>
                  </w:rPr>
                  <w:t>☐</w:t>
                </w:r>
              </w:sdtContent>
            </w:sdt>
            <w:r w:rsidRPr="00275665">
              <w:t xml:space="preserve"> Nein</w:t>
            </w:r>
          </w:p>
        </w:tc>
      </w:tr>
    </w:tbl>
    <w:p w:rsidR="00DE0622" w:rsidRDefault="00DE0622"/>
    <w:sectPr w:rsidR="00DE0622" w:rsidSect="00DE0622">
      <w:headerReference w:type="default" r:id="rId8"/>
      <w:footerReference w:type="default" r:id="rId9"/>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7CE" w:rsidRDefault="00D037CE" w:rsidP="00DE0622">
      <w:pPr>
        <w:spacing w:line="240" w:lineRule="auto"/>
      </w:pPr>
      <w:r>
        <w:separator/>
      </w:r>
    </w:p>
  </w:endnote>
  <w:endnote w:type="continuationSeparator" w:id="0">
    <w:p w:rsidR="00D037CE" w:rsidRDefault="00D037CE"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E21" w:rsidRDefault="00116E21">
    <w:pPr>
      <w:pStyle w:val="Fuzeile"/>
    </w:pPr>
    <w:r>
      <w:rPr>
        <w:noProof/>
      </w:rPr>
      <w:drawing>
        <wp:anchor distT="0" distB="0" distL="114300" distR="114300" simplePos="0" relativeHeight="251663360" behindDoc="0" locked="0" layoutInCell="1" allowOverlap="1" wp14:anchorId="193E2A9C" wp14:editId="00F55E52">
          <wp:simplePos x="0" y="0"/>
          <wp:positionH relativeFrom="column">
            <wp:posOffset>5523865</wp:posOffset>
          </wp:positionH>
          <wp:positionV relativeFrom="paragraph">
            <wp:posOffset>238760</wp:posOffset>
          </wp:positionV>
          <wp:extent cx="1042670" cy="365760"/>
          <wp:effectExtent l="0" t="0" r="5080" b="0"/>
          <wp:wrapNone/>
          <wp:docPr id="5" name="Grafik 5"/>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7CE" w:rsidRDefault="00D037CE" w:rsidP="00DE0622">
      <w:pPr>
        <w:spacing w:line="240" w:lineRule="auto"/>
      </w:pPr>
      <w:r>
        <w:separator/>
      </w:r>
    </w:p>
  </w:footnote>
  <w:footnote w:type="continuationSeparator" w:id="0">
    <w:p w:rsidR="00D037CE" w:rsidRDefault="00D037CE"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126"/>
      <w:gridCol w:w="2054"/>
      <w:gridCol w:w="1328"/>
    </w:tblGrid>
    <w:tr w:rsidR="00275665" w:rsidRPr="0003343A" w:rsidTr="0012363E">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06AD38C0" wp14:editId="3E66C5C3">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07BDA388" wp14:editId="11375C25">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2054"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12363E">
            <w:rPr>
              <w:sz w:val="20"/>
            </w:rPr>
            <w:t>Referenzrahmen</w:t>
          </w:r>
          <w:r w:rsidRPr="0012363E">
            <w:rPr>
              <w:sz w:val="20"/>
            </w:rPr>
            <w:br/>
            <w:t>Schulqualität</w:t>
          </w:r>
          <w:r w:rsidR="0012363E" w:rsidRPr="0012363E">
            <w:rPr>
              <w:sz w:val="20"/>
            </w:rPr>
            <w:t xml:space="preserve"> NRW</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13D6B2B6" wp14:editId="2E92BD98">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22"/>
    <w:rsid w:val="0000649A"/>
    <w:rsid w:val="00021CFF"/>
    <w:rsid w:val="00036645"/>
    <w:rsid w:val="00037213"/>
    <w:rsid w:val="00061B1A"/>
    <w:rsid w:val="000649BE"/>
    <w:rsid w:val="0009472B"/>
    <w:rsid w:val="00095E45"/>
    <w:rsid w:val="000C5540"/>
    <w:rsid w:val="00116E21"/>
    <w:rsid w:val="0012363E"/>
    <w:rsid w:val="001311CB"/>
    <w:rsid w:val="001A70A0"/>
    <w:rsid w:val="001C69D8"/>
    <w:rsid w:val="001E7A3C"/>
    <w:rsid w:val="001F23DC"/>
    <w:rsid w:val="00230551"/>
    <w:rsid w:val="00275665"/>
    <w:rsid w:val="00282497"/>
    <w:rsid w:val="00337A02"/>
    <w:rsid w:val="00345B63"/>
    <w:rsid w:val="00352E92"/>
    <w:rsid w:val="003B6EED"/>
    <w:rsid w:val="003F5D45"/>
    <w:rsid w:val="0040479E"/>
    <w:rsid w:val="00475657"/>
    <w:rsid w:val="004B440E"/>
    <w:rsid w:val="004E0CB7"/>
    <w:rsid w:val="00501E6F"/>
    <w:rsid w:val="005137E5"/>
    <w:rsid w:val="005E20BD"/>
    <w:rsid w:val="00696001"/>
    <w:rsid w:val="006F7069"/>
    <w:rsid w:val="00752173"/>
    <w:rsid w:val="007B3656"/>
    <w:rsid w:val="0082369C"/>
    <w:rsid w:val="00825A53"/>
    <w:rsid w:val="00892DC5"/>
    <w:rsid w:val="008E0230"/>
    <w:rsid w:val="00907A89"/>
    <w:rsid w:val="00925DC9"/>
    <w:rsid w:val="009348B1"/>
    <w:rsid w:val="00966FCE"/>
    <w:rsid w:val="00971C89"/>
    <w:rsid w:val="0099682A"/>
    <w:rsid w:val="009B7CA2"/>
    <w:rsid w:val="009C7EEF"/>
    <w:rsid w:val="009F5F76"/>
    <w:rsid w:val="00A00825"/>
    <w:rsid w:val="00AD55AE"/>
    <w:rsid w:val="00AD7D2B"/>
    <w:rsid w:val="00AE7FEC"/>
    <w:rsid w:val="00B1390D"/>
    <w:rsid w:val="00B97432"/>
    <w:rsid w:val="00BC42DD"/>
    <w:rsid w:val="00BC6DD6"/>
    <w:rsid w:val="00BF68F1"/>
    <w:rsid w:val="00C00FB4"/>
    <w:rsid w:val="00C16DEC"/>
    <w:rsid w:val="00C91025"/>
    <w:rsid w:val="00CC2EF6"/>
    <w:rsid w:val="00D037CE"/>
    <w:rsid w:val="00D12388"/>
    <w:rsid w:val="00D3786A"/>
    <w:rsid w:val="00D537D4"/>
    <w:rsid w:val="00D54EF7"/>
    <w:rsid w:val="00D720AD"/>
    <w:rsid w:val="00DC1309"/>
    <w:rsid w:val="00DC16DB"/>
    <w:rsid w:val="00DC23CE"/>
    <w:rsid w:val="00DE0622"/>
    <w:rsid w:val="00DE2449"/>
    <w:rsid w:val="00E35104"/>
    <w:rsid w:val="00E540F5"/>
    <w:rsid w:val="00E67B57"/>
    <w:rsid w:val="00F25F6A"/>
    <w:rsid w:val="00F435FD"/>
    <w:rsid w:val="00F53932"/>
    <w:rsid w:val="00F652EB"/>
    <w:rsid w:val="00F8087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26FAAB0"/>
  <w15:docId w15:val="{6984253A-9D34-4E9A-A118-1081F3E76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 w:type="paragraph" w:styleId="StandardWeb">
    <w:name w:val="Normal (Web)"/>
    <w:basedOn w:val="Standard"/>
    <w:uiPriority w:val="99"/>
    <w:unhideWhenUsed/>
    <w:rsid w:val="00C00FB4"/>
    <w:pPr>
      <w:spacing w:before="100" w:beforeAutospacing="1" w:after="100" w:afterAutospacing="1" w:line="240" w:lineRule="auto"/>
    </w:pPr>
    <w:rPr>
      <w:rFonts w:ascii="Times New Roman" w:eastAsiaTheme="minorHAnsi" w:hAnsi="Times New Roman"/>
      <w:szCs w:val="24"/>
    </w:rPr>
  </w:style>
  <w:style w:type="character" w:styleId="Hervorhebung">
    <w:name w:val="Emphasis"/>
    <w:basedOn w:val="Absatz-Standardschriftart"/>
    <w:uiPriority w:val="20"/>
    <w:qFormat/>
    <w:rsid w:val="00C00F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1363D7E5840178D7429E2150191BD"/>
        <w:category>
          <w:name w:val="Allgemein"/>
          <w:gallery w:val="placeholder"/>
        </w:category>
        <w:types>
          <w:type w:val="bbPlcHdr"/>
        </w:types>
        <w:behaviors>
          <w:behavior w:val="content"/>
        </w:behaviors>
        <w:guid w:val="{9AA13C45-BA74-4064-BC24-19CFA4FB991B}"/>
      </w:docPartPr>
      <w:docPartBody>
        <w:p w:rsidR="00000000" w:rsidRDefault="005D2FE2" w:rsidP="005D2FE2">
          <w:pPr>
            <w:pStyle w:val="19A1363D7E5840178D7429E2150191BD"/>
          </w:pPr>
          <w:r w:rsidRPr="003E4C36">
            <w:rPr>
              <w:rStyle w:val="Platzhaltertext"/>
            </w:rPr>
            <w:t>Klicken Sie hier, um Text einzugeben.</w:t>
          </w:r>
        </w:p>
      </w:docPartBody>
    </w:docPart>
    <w:docPart>
      <w:docPartPr>
        <w:name w:val="4772E5B68F904AC48A2D1434108F0878"/>
        <w:category>
          <w:name w:val="Allgemein"/>
          <w:gallery w:val="placeholder"/>
        </w:category>
        <w:types>
          <w:type w:val="bbPlcHdr"/>
        </w:types>
        <w:behaviors>
          <w:behavior w:val="content"/>
        </w:behaviors>
        <w:guid w:val="{5DD7070F-2573-45F6-AF07-54FED1C15162}"/>
      </w:docPartPr>
      <w:docPartBody>
        <w:p w:rsidR="00000000" w:rsidRDefault="005D2FE2" w:rsidP="005D2FE2">
          <w:pPr>
            <w:pStyle w:val="4772E5B68F904AC48A2D1434108F0878"/>
          </w:pPr>
          <w:r w:rsidRPr="003E4C36">
            <w:rPr>
              <w:rStyle w:val="Platzhaltertext"/>
            </w:rPr>
            <w:t>Klicken Sie hier, um Text einzugeben.</w:t>
          </w:r>
        </w:p>
      </w:docPartBody>
    </w:docPart>
    <w:docPart>
      <w:docPartPr>
        <w:name w:val="29BA013EA4D24CEAA1552643183D79A3"/>
        <w:category>
          <w:name w:val="Allgemein"/>
          <w:gallery w:val="placeholder"/>
        </w:category>
        <w:types>
          <w:type w:val="bbPlcHdr"/>
        </w:types>
        <w:behaviors>
          <w:behavior w:val="content"/>
        </w:behaviors>
        <w:guid w:val="{15FE3455-085C-483F-9166-C6785E1CFCB6}"/>
      </w:docPartPr>
      <w:docPartBody>
        <w:p w:rsidR="00000000" w:rsidRDefault="005D2FE2" w:rsidP="005D2FE2">
          <w:pPr>
            <w:pStyle w:val="29BA013EA4D24CEAA1552643183D79A3"/>
          </w:pPr>
          <w:r w:rsidRPr="003E4C36">
            <w:rPr>
              <w:rStyle w:val="Platzhaltertext"/>
            </w:rPr>
            <w:t>Klicken Sie hier, um Text einzugeben.</w:t>
          </w:r>
        </w:p>
      </w:docPartBody>
    </w:docPart>
    <w:docPart>
      <w:docPartPr>
        <w:name w:val="9D3F494D74D84C39ADCC896465D98812"/>
        <w:category>
          <w:name w:val="Allgemein"/>
          <w:gallery w:val="placeholder"/>
        </w:category>
        <w:types>
          <w:type w:val="bbPlcHdr"/>
        </w:types>
        <w:behaviors>
          <w:behavior w:val="content"/>
        </w:behaviors>
        <w:guid w:val="{AB963EB3-9D06-4190-A0AA-5C8A42B54053}"/>
      </w:docPartPr>
      <w:docPartBody>
        <w:p w:rsidR="00000000" w:rsidRDefault="005D2FE2" w:rsidP="005D2FE2">
          <w:pPr>
            <w:pStyle w:val="9D3F494D74D84C39ADCC896465D98812"/>
          </w:pPr>
          <w:r w:rsidRPr="003E4C36">
            <w:rPr>
              <w:rStyle w:val="Platzhaltertext"/>
            </w:rPr>
            <w:t>Klicken Sie hier, um Text einzugeben.</w:t>
          </w:r>
        </w:p>
      </w:docPartBody>
    </w:docPart>
    <w:docPart>
      <w:docPartPr>
        <w:name w:val="FEB8A51242E94EFFBA4211D6DFF7FEBB"/>
        <w:category>
          <w:name w:val="Allgemein"/>
          <w:gallery w:val="placeholder"/>
        </w:category>
        <w:types>
          <w:type w:val="bbPlcHdr"/>
        </w:types>
        <w:behaviors>
          <w:behavior w:val="content"/>
        </w:behaviors>
        <w:guid w:val="{D4766316-E541-4619-A3A6-B2B20AFEC94E}"/>
      </w:docPartPr>
      <w:docPartBody>
        <w:p w:rsidR="00000000" w:rsidRDefault="005D2FE2" w:rsidP="005D2FE2">
          <w:pPr>
            <w:pStyle w:val="FEB8A51242E94EFFBA4211D6DFF7FEBB"/>
          </w:pPr>
          <w:r w:rsidRPr="003E4C36">
            <w:rPr>
              <w:rStyle w:val="Platzhaltertext"/>
            </w:rPr>
            <w:t>Klicken Sie hier, um Text einzugeben.</w:t>
          </w:r>
        </w:p>
      </w:docPartBody>
    </w:docPart>
    <w:docPart>
      <w:docPartPr>
        <w:name w:val="777BC51BC8634585A0FF7FC46DEF20A6"/>
        <w:category>
          <w:name w:val="Allgemein"/>
          <w:gallery w:val="placeholder"/>
        </w:category>
        <w:types>
          <w:type w:val="bbPlcHdr"/>
        </w:types>
        <w:behaviors>
          <w:behavior w:val="content"/>
        </w:behaviors>
        <w:guid w:val="{66F20BFF-09DA-424F-9C1E-B4A943E39C0B}"/>
      </w:docPartPr>
      <w:docPartBody>
        <w:p w:rsidR="00000000" w:rsidRDefault="005D2FE2" w:rsidP="005D2FE2">
          <w:pPr>
            <w:pStyle w:val="777BC51BC8634585A0FF7FC46DEF20A6"/>
          </w:pPr>
          <w:r w:rsidRPr="003E4C36">
            <w:rPr>
              <w:rStyle w:val="Platzhaltertext"/>
            </w:rPr>
            <w:t>Klicken Sie hier, um Text einzugeben.</w:t>
          </w:r>
        </w:p>
      </w:docPartBody>
    </w:docPart>
    <w:docPart>
      <w:docPartPr>
        <w:name w:val="C0CD7EFE0EA244F288E49124AAC60800"/>
        <w:category>
          <w:name w:val="Allgemein"/>
          <w:gallery w:val="placeholder"/>
        </w:category>
        <w:types>
          <w:type w:val="bbPlcHdr"/>
        </w:types>
        <w:behaviors>
          <w:behavior w:val="content"/>
        </w:behaviors>
        <w:guid w:val="{70A94878-A838-4788-8CEF-F97169C5B155}"/>
      </w:docPartPr>
      <w:docPartBody>
        <w:p w:rsidR="00000000" w:rsidRDefault="005D2FE2" w:rsidP="005D2FE2">
          <w:pPr>
            <w:pStyle w:val="C0CD7EFE0EA244F288E49124AAC60800"/>
          </w:pPr>
          <w:r w:rsidRPr="003E4C36">
            <w:rPr>
              <w:rStyle w:val="Platzhaltertext"/>
            </w:rPr>
            <w:t>Klicken Sie hier, um Text einzugeben.</w:t>
          </w:r>
        </w:p>
      </w:docPartBody>
    </w:docPart>
    <w:docPart>
      <w:docPartPr>
        <w:name w:val="8B672CB3786A4A698E3EEE15A878F644"/>
        <w:category>
          <w:name w:val="Allgemein"/>
          <w:gallery w:val="placeholder"/>
        </w:category>
        <w:types>
          <w:type w:val="bbPlcHdr"/>
        </w:types>
        <w:behaviors>
          <w:behavior w:val="content"/>
        </w:behaviors>
        <w:guid w:val="{3874462B-AA91-4659-8186-C46F010568D8}"/>
      </w:docPartPr>
      <w:docPartBody>
        <w:p w:rsidR="00000000" w:rsidRDefault="005D2FE2" w:rsidP="005D2FE2">
          <w:pPr>
            <w:pStyle w:val="8B672CB3786A4A698E3EEE15A878F644"/>
          </w:pPr>
          <w:r w:rsidRPr="003E4C36">
            <w:rPr>
              <w:rStyle w:val="Platzhaltertext"/>
            </w:rPr>
            <w:t>Klicken Sie hier, um Text einzugeben.</w:t>
          </w:r>
        </w:p>
      </w:docPartBody>
    </w:docPart>
    <w:docPart>
      <w:docPartPr>
        <w:name w:val="2B68D391A7664649B8E533F81094F10E"/>
        <w:category>
          <w:name w:val="Allgemein"/>
          <w:gallery w:val="placeholder"/>
        </w:category>
        <w:types>
          <w:type w:val="bbPlcHdr"/>
        </w:types>
        <w:behaviors>
          <w:behavior w:val="content"/>
        </w:behaviors>
        <w:guid w:val="{4B4BDC47-EA87-4ABF-88AE-0150EC30610B}"/>
      </w:docPartPr>
      <w:docPartBody>
        <w:p w:rsidR="00000000" w:rsidRDefault="005D2FE2" w:rsidP="005D2FE2">
          <w:pPr>
            <w:pStyle w:val="2B68D391A7664649B8E533F81094F10E"/>
          </w:pPr>
          <w:r w:rsidRPr="003E4C36">
            <w:rPr>
              <w:rStyle w:val="Platzhaltertext"/>
            </w:rPr>
            <w:t>Klicken Sie hier, um Text einzugeben.</w:t>
          </w:r>
        </w:p>
      </w:docPartBody>
    </w:docPart>
    <w:docPart>
      <w:docPartPr>
        <w:name w:val="C348E25ACC084FB8AFFE7AF62B135347"/>
        <w:category>
          <w:name w:val="Allgemein"/>
          <w:gallery w:val="placeholder"/>
        </w:category>
        <w:types>
          <w:type w:val="bbPlcHdr"/>
        </w:types>
        <w:behaviors>
          <w:behavior w:val="content"/>
        </w:behaviors>
        <w:guid w:val="{6D2F2B96-233D-4F66-A70B-E7962A228AFE}"/>
      </w:docPartPr>
      <w:docPartBody>
        <w:p w:rsidR="00000000" w:rsidRDefault="005D2FE2" w:rsidP="005D2FE2">
          <w:pPr>
            <w:pStyle w:val="C348E25ACC084FB8AFFE7AF62B135347"/>
          </w:pPr>
          <w:r w:rsidRPr="003E4C36">
            <w:rPr>
              <w:rStyle w:val="Platzhaltertext"/>
            </w:rPr>
            <w:t>Klicken Sie hier, um Text einzugeben.</w:t>
          </w:r>
        </w:p>
      </w:docPartBody>
    </w:docPart>
    <w:docPart>
      <w:docPartPr>
        <w:name w:val="0D4DC9848B8D42D9BF52C9E3DA2525F7"/>
        <w:category>
          <w:name w:val="Allgemein"/>
          <w:gallery w:val="placeholder"/>
        </w:category>
        <w:types>
          <w:type w:val="bbPlcHdr"/>
        </w:types>
        <w:behaviors>
          <w:behavior w:val="content"/>
        </w:behaviors>
        <w:guid w:val="{3636B2E6-C9A6-4DC4-87DE-AB5226A4F249}"/>
      </w:docPartPr>
      <w:docPartBody>
        <w:p w:rsidR="00000000" w:rsidRDefault="005D2FE2" w:rsidP="005D2FE2">
          <w:pPr>
            <w:pStyle w:val="0D4DC9848B8D42D9BF52C9E3DA2525F7"/>
          </w:pPr>
          <w:r w:rsidRPr="003E4C36">
            <w:rPr>
              <w:rStyle w:val="Platzhaltertext"/>
            </w:rPr>
            <w:t>Klicken Sie hier, um Text einzugeben.</w:t>
          </w:r>
        </w:p>
      </w:docPartBody>
    </w:docPart>
    <w:docPart>
      <w:docPartPr>
        <w:name w:val="33CA104FF4FF47B599B17C513CDA6D4F"/>
        <w:category>
          <w:name w:val="Allgemein"/>
          <w:gallery w:val="placeholder"/>
        </w:category>
        <w:types>
          <w:type w:val="bbPlcHdr"/>
        </w:types>
        <w:behaviors>
          <w:behavior w:val="content"/>
        </w:behaviors>
        <w:guid w:val="{D6516670-BAE2-4B53-8F76-97B5479389D4}"/>
      </w:docPartPr>
      <w:docPartBody>
        <w:p w:rsidR="00000000" w:rsidRDefault="005D2FE2" w:rsidP="005D2FE2">
          <w:pPr>
            <w:pStyle w:val="33CA104FF4FF47B599B17C513CDA6D4F"/>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0E250F"/>
    <w:rsid w:val="0026398A"/>
    <w:rsid w:val="00284A1D"/>
    <w:rsid w:val="00390066"/>
    <w:rsid w:val="005D2FE2"/>
    <w:rsid w:val="00746B44"/>
    <w:rsid w:val="00886A6C"/>
    <w:rsid w:val="00A15540"/>
    <w:rsid w:val="00D94375"/>
    <w:rsid w:val="00E042D7"/>
    <w:rsid w:val="00EF5E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2FE2"/>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4C0606091D4C419F95A4FCE185B3B978">
    <w:name w:val="4C0606091D4C419F95A4FCE185B3B978"/>
    <w:rsid w:val="000E250F"/>
    <w:pPr>
      <w:spacing w:after="160" w:line="259" w:lineRule="auto"/>
    </w:pPr>
  </w:style>
  <w:style w:type="paragraph" w:customStyle="1" w:styleId="0F49E3E2AEA34B41AF9704E5AA02DEC9">
    <w:name w:val="0F49E3E2AEA34B41AF9704E5AA02DEC9"/>
    <w:rsid w:val="000E250F"/>
    <w:pPr>
      <w:spacing w:after="160" w:line="259" w:lineRule="auto"/>
    </w:pPr>
  </w:style>
  <w:style w:type="paragraph" w:customStyle="1" w:styleId="4C0606091D4C419F95A4FCE185B3B9781">
    <w:name w:val="4C0606091D4C419F95A4FCE185B3B9781"/>
    <w:rsid w:val="000E250F"/>
    <w:pPr>
      <w:spacing w:before="120" w:after="120" w:line="240" w:lineRule="auto"/>
    </w:pPr>
    <w:rPr>
      <w:rFonts w:ascii="Candara" w:eastAsia="Times New Roman" w:hAnsi="Candara" w:cs="Times New Roman"/>
      <w:sz w:val="28"/>
      <w:szCs w:val="24"/>
    </w:rPr>
  </w:style>
  <w:style w:type="paragraph" w:customStyle="1" w:styleId="DefaultPlaceholder1082065158">
    <w:name w:val="DefaultPlaceholder_1082065158"/>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1">
    <w:name w:val="C85EE30F8B9148499576199DE5060EB11"/>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1">
    <w:name w:val="168FAED8F7E44F2E893B51B08DFD3E241"/>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1">
    <w:name w:val="3772AF2608084EAC86EA0A49D499E8501"/>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1">
    <w:name w:val="F95573E94D874F31A084DF9562516AC51"/>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1">
    <w:name w:val="6C3124BC64024315B4A13D4BBCDAB58D1"/>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1">
    <w:name w:val="A64368C0524542FD96ADC555B73178B01"/>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1">
    <w:name w:val="D65326D165C64EB78333245CA73CE9CE1"/>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1">
    <w:name w:val="AF1E47C686B1434E97C1C690439828171"/>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1">
    <w:name w:val="9440BCCE59DC425E8BC7B04F8A6488131"/>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1">
    <w:name w:val="ACBDB7BD285646B99B5D7E93800CBB651"/>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2">
    <w:name w:val="4C0606091D4C419F95A4FCE185B3B9782"/>
    <w:rsid w:val="000E250F"/>
    <w:pPr>
      <w:spacing w:before="120" w:after="120" w:line="240" w:lineRule="auto"/>
    </w:pPr>
    <w:rPr>
      <w:rFonts w:ascii="Candara" w:eastAsia="Times New Roman" w:hAnsi="Candara" w:cs="Times New Roman"/>
      <w:sz w:val="28"/>
      <w:szCs w:val="24"/>
    </w:rPr>
  </w:style>
  <w:style w:type="paragraph" w:customStyle="1" w:styleId="DefaultPlaceholder10820651581">
    <w:name w:val="DefaultPlaceholder_10820651581"/>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2">
    <w:name w:val="C85EE30F8B9148499576199DE5060EB12"/>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2">
    <w:name w:val="168FAED8F7E44F2E893B51B08DFD3E242"/>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2">
    <w:name w:val="3772AF2608084EAC86EA0A49D499E8502"/>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2">
    <w:name w:val="F95573E94D874F31A084DF9562516AC52"/>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2">
    <w:name w:val="6C3124BC64024315B4A13D4BBCDAB58D2"/>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2">
    <w:name w:val="A64368C0524542FD96ADC555B73178B02"/>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2">
    <w:name w:val="D65326D165C64EB78333245CA73CE9CE2"/>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2">
    <w:name w:val="AF1E47C686B1434E97C1C690439828172"/>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2">
    <w:name w:val="9440BCCE59DC425E8BC7B04F8A6488132"/>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2">
    <w:name w:val="ACBDB7BD285646B99B5D7E93800CBB652"/>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3">
    <w:name w:val="4C0606091D4C419F95A4FCE185B3B9783"/>
    <w:rsid w:val="000E250F"/>
    <w:pPr>
      <w:spacing w:before="120" w:after="120" w:line="240" w:lineRule="auto"/>
    </w:pPr>
    <w:rPr>
      <w:rFonts w:ascii="Candara" w:eastAsia="Times New Roman" w:hAnsi="Candara" w:cs="Times New Roman"/>
      <w:sz w:val="28"/>
      <w:szCs w:val="24"/>
    </w:rPr>
  </w:style>
  <w:style w:type="paragraph" w:customStyle="1" w:styleId="DefaultPlaceholder10820651582">
    <w:name w:val="DefaultPlaceholder_10820651582"/>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3">
    <w:name w:val="C85EE30F8B9148499576199DE5060EB13"/>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3">
    <w:name w:val="168FAED8F7E44F2E893B51B08DFD3E243"/>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3">
    <w:name w:val="3772AF2608084EAC86EA0A49D499E8503"/>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3">
    <w:name w:val="F95573E94D874F31A084DF9562516AC53"/>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3">
    <w:name w:val="6C3124BC64024315B4A13D4BBCDAB58D3"/>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3">
    <w:name w:val="A64368C0524542FD96ADC555B73178B03"/>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3">
    <w:name w:val="D65326D165C64EB78333245CA73CE9CE3"/>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3">
    <w:name w:val="AF1E47C686B1434E97C1C690439828173"/>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3">
    <w:name w:val="9440BCCE59DC425E8BC7B04F8A6488133"/>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3">
    <w:name w:val="ACBDB7BD285646B99B5D7E93800CBB653"/>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4">
    <w:name w:val="4C0606091D4C419F95A4FCE185B3B9784"/>
    <w:rsid w:val="000E250F"/>
    <w:pPr>
      <w:spacing w:before="120" w:after="120" w:line="240" w:lineRule="auto"/>
    </w:pPr>
    <w:rPr>
      <w:rFonts w:ascii="Candara" w:eastAsia="Times New Roman" w:hAnsi="Candara" w:cs="Times New Roman"/>
      <w:sz w:val="28"/>
      <w:szCs w:val="24"/>
    </w:rPr>
  </w:style>
  <w:style w:type="paragraph" w:customStyle="1" w:styleId="DefaultPlaceholder10820651583">
    <w:name w:val="DefaultPlaceholder_10820651583"/>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4">
    <w:name w:val="C85EE30F8B9148499576199DE5060EB14"/>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4">
    <w:name w:val="168FAED8F7E44F2E893B51B08DFD3E244"/>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4">
    <w:name w:val="3772AF2608084EAC86EA0A49D499E8504"/>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4">
    <w:name w:val="F95573E94D874F31A084DF9562516AC54"/>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4">
    <w:name w:val="6C3124BC64024315B4A13D4BBCDAB58D4"/>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4">
    <w:name w:val="A64368C0524542FD96ADC555B73178B04"/>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4">
    <w:name w:val="D65326D165C64EB78333245CA73CE9CE4"/>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4">
    <w:name w:val="AF1E47C686B1434E97C1C690439828174"/>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4">
    <w:name w:val="9440BCCE59DC425E8BC7B04F8A6488134"/>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4">
    <w:name w:val="ACBDB7BD285646B99B5D7E93800CBB654"/>
    <w:rsid w:val="000E250F"/>
    <w:pPr>
      <w:spacing w:before="80" w:after="80" w:line="240" w:lineRule="auto"/>
    </w:pPr>
    <w:rPr>
      <w:rFonts w:ascii="Candara" w:eastAsia="Calibri" w:hAnsi="Candara" w:cs="Times New Roman"/>
      <w:sz w:val="24"/>
      <w:szCs w:val="24"/>
      <w:lang w:eastAsia="en-US"/>
    </w:rPr>
  </w:style>
  <w:style w:type="paragraph" w:customStyle="1" w:styleId="78E1E59A28F040978A57B4FB353679F2">
    <w:name w:val="78E1E59A28F040978A57B4FB353679F2"/>
    <w:rsid w:val="00284A1D"/>
  </w:style>
  <w:style w:type="paragraph" w:customStyle="1" w:styleId="4C0606091D4C419F95A4FCE185B3B9785">
    <w:name w:val="4C0606091D4C419F95A4FCE185B3B9785"/>
    <w:rsid w:val="00284A1D"/>
    <w:pPr>
      <w:spacing w:before="120" w:after="120" w:line="240" w:lineRule="auto"/>
    </w:pPr>
    <w:rPr>
      <w:rFonts w:ascii="Candara" w:eastAsia="Times New Roman" w:hAnsi="Candara" w:cs="Times New Roman"/>
      <w:sz w:val="28"/>
      <w:szCs w:val="24"/>
    </w:rPr>
  </w:style>
  <w:style w:type="paragraph" w:customStyle="1" w:styleId="6C84023941684E20AC05031F7BB40916">
    <w:name w:val="6C84023941684E20AC05031F7BB40916"/>
    <w:rsid w:val="00284A1D"/>
    <w:pPr>
      <w:spacing w:before="80" w:after="80" w:line="240" w:lineRule="auto"/>
    </w:pPr>
    <w:rPr>
      <w:rFonts w:ascii="Candara" w:eastAsia="Calibri" w:hAnsi="Candara" w:cs="Times New Roman"/>
      <w:sz w:val="24"/>
      <w:szCs w:val="24"/>
      <w:lang w:eastAsia="en-US"/>
    </w:rPr>
  </w:style>
  <w:style w:type="paragraph" w:customStyle="1" w:styleId="C85EE30F8B9148499576199DE5060EB15">
    <w:name w:val="C85EE30F8B9148499576199DE5060EB15"/>
    <w:rsid w:val="00284A1D"/>
    <w:pPr>
      <w:spacing w:before="80" w:after="80" w:line="240" w:lineRule="auto"/>
    </w:pPr>
    <w:rPr>
      <w:rFonts w:ascii="Candara" w:eastAsia="Calibri" w:hAnsi="Candara" w:cs="Times New Roman"/>
      <w:sz w:val="24"/>
      <w:szCs w:val="24"/>
      <w:lang w:eastAsia="en-US"/>
    </w:rPr>
  </w:style>
  <w:style w:type="paragraph" w:customStyle="1" w:styleId="78E1E59A28F040978A57B4FB353679F21">
    <w:name w:val="78E1E59A28F040978A57B4FB353679F21"/>
    <w:rsid w:val="00284A1D"/>
    <w:pPr>
      <w:spacing w:before="80" w:after="80" w:line="240" w:lineRule="auto"/>
    </w:pPr>
    <w:rPr>
      <w:rFonts w:ascii="Candara" w:eastAsia="Calibri" w:hAnsi="Candara" w:cs="Times New Roman"/>
      <w:sz w:val="24"/>
      <w:szCs w:val="24"/>
      <w:lang w:eastAsia="en-US"/>
    </w:rPr>
  </w:style>
  <w:style w:type="paragraph" w:customStyle="1" w:styleId="168FAED8F7E44F2E893B51B08DFD3E245">
    <w:name w:val="168FAED8F7E44F2E893B51B08DFD3E245"/>
    <w:rsid w:val="00284A1D"/>
    <w:pPr>
      <w:spacing w:before="80" w:after="80" w:line="240" w:lineRule="auto"/>
    </w:pPr>
    <w:rPr>
      <w:rFonts w:ascii="Candara" w:eastAsia="Calibri" w:hAnsi="Candara" w:cs="Times New Roman"/>
      <w:sz w:val="24"/>
      <w:szCs w:val="24"/>
      <w:lang w:eastAsia="en-US"/>
    </w:rPr>
  </w:style>
  <w:style w:type="paragraph" w:customStyle="1" w:styleId="3772AF2608084EAC86EA0A49D499E8505">
    <w:name w:val="3772AF2608084EAC86EA0A49D499E8505"/>
    <w:rsid w:val="00284A1D"/>
    <w:pPr>
      <w:spacing w:before="80" w:after="80" w:line="240" w:lineRule="auto"/>
    </w:pPr>
    <w:rPr>
      <w:rFonts w:ascii="Candara" w:eastAsia="Calibri" w:hAnsi="Candara" w:cs="Times New Roman"/>
      <w:sz w:val="24"/>
      <w:szCs w:val="24"/>
      <w:lang w:eastAsia="en-US"/>
    </w:rPr>
  </w:style>
  <w:style w:type="paragraph" w:customStyle="1" w:styleId="F95573E94D874F31A084DF9562516AC55">
    <w:name w:val="F95573E94D874F31A084DF9562516AC55"/>
    <w:rsid w:val="00284A1D"/>
    <w:pPr>
      <w:spacing w:before="80" w:after="80" w:line="240" w:lineRule="auto"/>
    </w:pPr>
    <w:rPr>
      <w:rFonts w:ascii="Candara" w:eastAsia="Calibri" w:hAnsi="Candara" w:cs="Times New Roman"/>
      <w:sz w:val="24"/>
      <w:szCs w:val="24"/>
      <w:lang w:eastAsia="en-US"/>
    </w:rPr>
  </w:style>
  <w:style w:type="paragraph" w:customStyle="1" w:styleId="6C3124BC64024315B4A13D4BBCDAB58D5">
    <w:name w:val="6C3124BC64024315B4A13D4BBCDAB58D5"/>
    <w:rsid w:val="00284A1D"/>
    <w:pPr>
      <w:spacing w:before="80" w:after="80" w:line="240" w:lineRule="auto"/>
    </w:pPr>
    <w:rPr>
      <w:rFonts w:ascii="Candara" w:eastAsia="Calibri" w:hAnsi="Candara" w:cs="Times New Roman"/>
      <w:sz w:val="24"/>
      <w:szCs w:val="24"/>
      <w:lang w:eastAsia="en-US"/>
    </w:rPr>
  </w:style>
  <w:style w:type="paragraph" w:customStyle="1" w:styleId="A64368C0524542FD96ADC555B73178B05">
    <w:name w:val="A64368C0524542FD96ADC555B73178B05"/>
    <w:rsid w:val="00284A1D"/>
    <w:pPr>
      <w:spacing w:before="80" w:after="80" w:line="240" w:lineRule="auto"/>
    </w:pPr>
    <w:rPr>
      <w:rFonts w:ascii="Candara" w:eastAsia="Calibri" w:hAnsi="Candara" w:cs="Times New Roman"/>
      <w:sz w:val="24"/>
      <w:szCs w:val="24"/>
      <w:lang w:eastAsia="en-US"/>
    </w:rPr>
  </w:style>
  <w:style w:type="paragraph" w:customStyle="1" w:styleId="D65326D165C64EB78333245CA73CE9CE5">
    <w:name w:val="D65326D165C64EB78333245CA73CE9CE5"/>
    <w:rsid w:val="00284A1D"/>
    <w:pPr>
      <w:spacing w:before="80" w:after="80" w:line="240" w:lineRule="auto"/>
    </w:pPr>
    <w:rPr>
      <w:rFonts w:ascii="Candara" w:eastAsia="Calibri" w:hAnsi="Candara" w:cs="Times New Roman"/>
      <w:sz w:val="24"/>
      <w:szCs w:val="24"/>
      <w:lang w:eastAsia="en-US"/>
    </w:rPr>
  </w:style>
  <w:style w:type="paragraph" w:customStyle="1" w:styleId="AF1E47C686B1434E97C1C690439828175">
    <w:name w:val="AF1E47C686B1434E97C1C690439828175"/>
    <w:rsid w:val="00284A1D"/>
    <w:pPr>
      <w:spacing w:before="80" w:after="80" w:line="240" w:lineRule="auto"/>
    </w:pPr>
    <w:rPr>
      <w:rFonts w:ascii="Candara" w:eastAsia="Calibri" w:hAnsi="Candara" w:cs="Times New Roman"/>
      <w:sz w:val="24"/>
      <w:szCs w:val="24"/>
      <w:lang w:eastAsia="en-US"/>
    </w:rPr>
  </w:style>
  <w:style w:type="paragraph" w:customStyle="1" w:styleId="9440BCCE59DC425E8BC7B04F8A6488135">
    <w:name w:val="9440BCCE59DC425E8BC7B04F8A6488135"/>
    <w:rsid w:val="00284A1D"/>
    <w:pPr>
      <w:spacing w:before="80" w:after="80" w:line="240" w:lineRule="auto"/>
    </w:pPr>
    <w:rPr>
      <w:rFonts w:ascii="Candara" w:eastAsia="Calibri" w:hAnsi="Candara" w:cs="Times New Roman"/>
      <w:sz w:val="24"/>
      <w:szCs w:val="24"/>
      <w:lang w:eastAsia="en-US"/>
    </w:rPr>
  </w:style>
  <w:style w:type="paragraph" w:customStyle="1" w:styleId="82881EBAEB324A73839BFAAD92861DA3">
    <w:name w:val="82881EBAEB324A73839BFAAD92861DA3"/>
    <w:rsid w:val="00284A1D"/>
    <w:pPr>
      <w:spacing w:before="80" w:after="80" w:line="240" w:lineRule="auto"/>
    </w:pPr>
    <w:rPr>
      <w:rFonts w:ascii="Candara" w:eastAsia="Calibri" w:hAnsi="Candara" w:cs="Times New Roman"/>
      <w:sz w:val="24"/>
      <w:szCs w:val="24"/>
      <w:lang w:eastAsia="en-US"/>
    </w:rPr>
  </w:style>
  <w:style w:type="paragraph" w:customStyle="1" w:styleId="ACBDB7BD285646B99B5D7E93800CBB655">
    <w:name w:val="ACBDB7BD285646B99B5D7E93800CBB655"/>
    <w:rsid w:val="00284A1D"/>
    <w:pPr>
      <w:spacing w:before="80" w:after="80" w:line="240" w:lineRule="auto"/>
    </w:pPr>
    <w:rPr>
      <w:rFonts w:ascii="Candara" w:eastAsia="Calibri" w:hAnsi="Candara" w:cs="Times New Roman"/>
      <w:sz w:val="24"/>
      <w:szCs w:val="24"/>
      <w:lang w:eastAsia="en-US"/>
    </w:rPr>
  </w:style>
  <w:style w:type="paragraph" w:customStyle="1" w:styleId="19A1363D7E5840178D7429E2150191BD">
    <w:name w:val="19A1363D7E5840178D7429E2150191BD"/>
    <w:rsid w:val="005D2FE2"/>
    <w:pPr>
      <w:spacing w:after="160" w:line="259" w:lineRule="auto"/>
    </w:pPr>
  </w:style>
  <w:style w:type="paragraph" w:customStyle="1" w:styleId="4772E5B68F904AC48A2D1434108F0878">
    <w:name w:val="4772E5B68F904AC48A2D1434108F0878"/>
    <w:rsid w:val="005D2FE2"/>
    <w:pPr>
      <w:spacing w:after="160" w:line="259" w:lineRule="auto"/>
    </w:pPr>
  </w:style>
  <w:style w:type="paragraph" w:customStyle="1" w:styleId="3936368F1C834C958CDC1A1E93274825">
    <w:name w:val="3936368F1C834C958CDC1A1E93274825"/>
    <w:rsid w:val="005D2FE2"/>
    <w:pPr>
      <w:spacing w:after="160" w:line="259" w:lineRule="auto"/>
    </w:pPr>
  </w:style>
  <w:style w:type="paragraph" w:customStyle="1" w:styleId="29BA013EA4D24CEAA1552643183D79A3">
    <w:name w:val="29BA013EA4D24CEAA1552643183D79A3"/>
    <w:rsid w:val="005D2FE2"/>
    <w:pPr>
      <w:spacing w:after="160" w:line="259" w:lineRule="auto"/>
    </w:pPr>
  </w:style>
  <w:style w:type="paragraph" w:customStyle="1" w:styleId="9D3F494D74D84C39ADCC896465D98812">
    <w:name w:val="9D3F494D74D84C39ADCC896465D98812"/>
    <w:rsid w:val="005D2FE2"/>
    <w:pPr>
      <w:spacing w:after="160" w:line="259" w:lineRule="auto"/>
    </w:pPr>
  </w:style>
  <w:style w:type="paragraph" w:customStyle="1" w:styleId="FEB8A51242E94EFFBA4211D6DFF7FEBB">
    <w:name w:val="FEB8A51242E94EFFBA4211D6DFF7FEBB"/>
    <w:rsid w:val="005D2FE2"/>
    <w:pPr>
      <w:spacing w:after="160" w:line="259" w:lineRule="auto"/>
    </w:pPr>
  </w:style>
  <w:style w:type="paragraph" w:customStyle="1" w:styleId="777BC51BC8634585A0FF7FC46DEF20A6">
    <w:name w:val="777BC51BC8634585A0FF7FC46DEF20A6"/>
    <w:rsid w:val="005D2FE2"/>
    <w:pPr>
      <w:spacing w:after="160" w:line="259" w:lineRule="auto"/>
    </w:pPr>
  </w:style>
  <w:style w:type="paragraph" w:customStyle="1" w:styleId="C0CD7EFE0EA244F288E49124AAC60800">
    <w:name w:val="C0CD7EFE0EA244F288E49124AAC60800"/>
    <w:rsid w:val="005D2FE2"/>
    <w:pPr>
      <w:spacing w:after="160" w:line="259" w:lineRule="auto"/>
    </w:pPr>
  </w:style>
  <w:style w:type="paragraph" w:customStyle="1" w:styleId="8B672CB3786A4A698E3EEE15A878F644">
    <w:name w:val="8B672CB3786A4A698E3EEE15A878F644"/>
    <w:rsid w:val="005D2FE2"/>
    <w:pPr>
      <w:spacing w:after="160" w:line="259" w:lineRule="auto"/>
    </w:pPr>
  </w:style>
  <w:style w:type="paragraph" w:customStyle="1" w:styleId="2B68D391A7664649B8E533F81094F10E">
    <w:name w:val="2B68D391A7664649B8E533F81094F10E"/>
    <w:rsid w:val="005D2FE2"/>
    <w:pPr>
      <w:spacing w:after="160" w:line="259" w:lineRule="auto"/>
    </w:pPr>
  </w:style>
  <w:style w:type="paragraph" w:customStyle="1" w:styleId="C348E25ACC084FB8AFFE7AF62B135347">
    <w:name w:val="C348E25ACC084FB8AFFE7AF62B135347"/>
    <w:rsid w:val="005D2FE2"/>
    <w:pPr>
      <w:spacing w:after="160" w:line="259" w:lineRule="auto"/>
    </w:pPr>
  </w:style>
  <w:style w:type="paragraph" w:customStyle="1" w:styleId="0D4DC9848B8D42D9BF52C9E3DA2525F7">
    <w:name w:val="0D4DC9848B8D42D9BF52C9E3DA2525F7"/>
    <w:rsid w:val="005D2FE2"/>
    <w:pPr>
      <w:spacing w:after="160" w:line="259" w:lineRule="auto"/>
    </w:pPr>
  </w:style>
  <w:style w:type="paragraph" w:customStyle="1" w:styleId="33CA104FF4FF47B599B17C513CDA6D4F">
    <w:name w:val="33CA104FF4FF47B599B17C513CDA6D4F"/>
    <w:rsid w:val="005D2FE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7FD8B-1EAD-4505-8637-03D09EED3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A05AA82F</Template>
  <TotalTime>0</TotalTime>
  <Pages>2</Pages>
  <Words>407</Words>
  <Characters>2967</Characters>
  <Application>Microsoft Office Word</Application>
  <DocSecurity>0</DocSecurity>
  <Lines>87</Lines>
  <Paragraphs>57</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QUA-LiS NRW</dc:creator>
  <cp:lastModifiedBy>Orban, Annette</cp:lastModifiedBy>
  <cp:revision>5</cp:revision>
  <cp:lastPrinted>2015-02-19T15:42:00Z</cp:lastPrinted>
  <dcterms:created xsi:type="dcterms:W3CDTF">2020-06-02T06:14:00Z</dcterms:created>
  <dcterms:modified xsi:type="dcterms:W3CDTF">2020-06-02T06:17:00Z</dcterms:modified>
</cp:coreProperties>
</file>