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923"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Description w:val="ggg"/>
      </w:tblPr>
      <w:tblGrid>
        <w:gridCol w:w="6"/>
        <w:gridCol w:w="2688"/>
        <w:gridCol w:w="7229"/>
      </w:tblGrid>
      <w:tr w:rsidR="00C16DEC" w:rsidRPr="00FF606D" w14:paraId="0DE883EA" w14:textId="77777777" w:rsidTr="00E43088">
        <w:trPr>
          <w:trHeight w:val="623"/>
        </w:trPr>
        <w:tc>
          <w:tcPr>
            <w:tcW w:w="9923"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bookmarkStart w:id="0" w:name="_GoBack"/>
          <w:bookmarkEnd w:id="0"/>
          <w:p w14:paraId="4162FF4A" w14:textId="7742FA33" w:rsidR="00C16DEC" w:rsidRPr="00907A89" w:rsidRDefault="00BE0E01" w:rsidP="00C16DEC">
            <w:pPr>
              <w:pStyle w:val="Inhaltsbereich"/>
            </w:pPr>
            <w:sdt>
              <w:sdtPr>
                <w:alias w:val="Titel"/>
                <w:tag w:val="Titel"/>
                <w:id w:val="-12155701"/>
                <w:lock w:val="sdtLocked"/>
                <w:placeholder>
                  <w:docPart w:val="4C0606091D4C419F95A4FCE185B3B978"/>
                </w:placeholder>
              </w:sdtPr>
              <w:sdtEndPr/>
              <w:sdtContent>
                <w:r w:rsidR="00CA3F22">
                  <w:t xml:space="preserve">Struktureller Handlungsplan mit dem Referenzrahmen NRW </w:t>
                </w:r>
              </w:sdtContent>
            </w:sdt>
          </w:p>
        </w:tc>
      </w:tr>
      <w:tr w:rsidR="00337A02" w14:paraId="667DD732"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14:paraId="2C196D2B" w14:textId="77777777" w:rsidR="00337A02" w:rsidRDefault="00337A02" w:rsidP="000373CA">
            <w:pPr>
              <w:pStyle w:val="TabelleZwischenzeile"/>
            </w:pPr>
          </w:p>
        </w:tc>
      </w:tr>
      <w:tr w:rsidR="0099682A" w14:paraId="43B2D4E0"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14:paraId="04B58B6F" w14:textId="77777777" w:rsidR="0099682A" w:rsidRDefault="0099682A" w:rsidP="001E7A3C">
            <w:pPr>
              <w:pStyle w:val="TabelleGruppe"/>
            </w:pPr>
            <w:r>
              <w:t>Kontaktdaten</w:t>
            </w:r>
          </w:p>
        </w:tc>
      </w:tr>
      <w:tr w:rsidR="00DE0622" w14:paraId="632EDBCE"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3E9D6E04" w14:textId="77777777" w:rsidR="00DE0622" w:rsidRPr="00D720AD" w:rsidRDefault="00DE0622" w:rsidP="00275665">
            <w:pPr>
              <w:pStyle w:val="TabelleStandard"/>
            </w:pPr>
            <w:r w:rsidRPr="00D720AD">
              <w:t>Schulform</w:t>
            </w:r>
          </w:p>
        </w:tc>
        <w:sdt>
          <w:sdtPr>
            <w:alias w:val="Schulform Ihrer Schule"/>
            <w:tag w:val="Schulform"/>
            <w:id w:val="1623727583"/>
            <w:lock w:val="sdtLocked"/>
            <w:placeholder>
              <w:docPart w:val="6C84023941684E20AC05031F7BB40916"/>
            </w:placeholder>
          </w:sdtPr>
          <w:sdtEndPr/>
          <w:sdtContent>
            <w:tc>
              <w:tcPr>
                <w:tcW w:w="7229" w:type="dxa"/>
                <w:shd w:val="clear" w:color="auto" w:fill="auto"/>
              </w:tcPr>
              <w:p w14:paraId="389264B9" w14:textId="1AB492B5" w:rsidR="00DE0622" w:rsidRPr="00CA3F22" w:rsidRDefault="00CA3F22" w:rsidP="00CA3F22">
                <w:pPr>
                  <w:rPr>
                    <w:szCs w:val="24"/>
                  </w:rPr>
                </w:pPr>
                <w:r w:rsidRPr="00CA3F22">
                  <w:rPr>
                    <w:szCs w:val="24"/>
                  </w:rPr>
                  <w:t xml:space="preserve">Sekundarschule </w:t>
                </w:r>
              </w:p>
            </w:tc>
          </w:sdtContent>
        </w:sdt>
      </w:tr>
      <w:tr w:rsidR="00DE0622" w14:paraId="7AC6206B"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17B35C6F" w14:textId="77777777" w:rsidR="00DE0622" w:rsidRPr="00D720AD" w:rsidRDefault="00DE0622" w:rsidP="00275665">
            <w:pPr>
              <w:pStyle w:val="TabelleStandard"/>
            </w:pPr>
            <w:r w:rsidRPr="00D720AD">
              <w:t>Name</w:t>
            </w:r>
            <w:r w:rsidR="00DC16DB">
              <w:t xml:space="preserve"> der Schule</w:t>
            </w:r>
          </w:p>
        </w:tc>
        <w:sdt>
          <w:sdtPr>
            <w:alias w:val="Name Ihrer Schule"/>
            <w:tag w:val="Schulname"/>
            <w:id w:val="1213304182"/>
            <w:lock w:val="sdtLocked"/>
            <w:placeholder>
              <w:docPart w:val="C85EE30F8B9148499576199DE5060EB1"/>
            </w:placeholder>
          </w:sdtPr>
          <w:sdtEndPr/>
          <w:sdtContent>
            <w:tc>
              <w:tcPr>
                <w:tcW w:w="7229" w:type="dxa"/>
                <w:shd w:val="clear" w:color="auto" w:fill="auto"/>
              </w:tcPr>
              <w:p w14:paraId="56EDC5B2" w14:textId="5B6A6639" w:rsidR="00DE0622" w:rsidRPr="00CA3F22" w:rsidRDefault="00CA3F22" w:rsidP="00CA3F22">
                <w:pPr>
                  <w:rPr>
                    <w:szCs w:val="24"/>
                  </w:rPr>
                </w:pPr>
                <w:r w:rsidRPr="00CA3F22">
                  <w:rPr>
                    <w:szCs w:val="24"/>
                  </w:rPr>
                  <w:t xml:space="preserve">Sekundarschule Horstmar – Schöppingen </w:t>
                </w:r>
              </w:p>
            </w:tc>
          </w:sdtContent>
        </w:sdt>
      </w:tr>
      <w:tr w:rsidR="0012363E" w14:paraId="7237A11E"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1DD69226" w14:textId="77777777" w:rsidR="0012363E" w:rsidRPr="00D720AD" w:rsidRDefault="0012363E" w:rsidP="00275665">
            <w:pPr>
              <w:pStyle w:val="TabelleStandard"/>
            </w:pPr>
            <w:r>
              <w:t>Schulnummer</w:t>
            </w:r>
          </w:p>
        </w:tc>
        <w:sdt>
          <w:sdtPr>
            <w:alias w:val="Nummer Ihrer Schule"/>
            <w:tag w:val="Schulnummer"/>
            <w:id w:val="585048555"/>
            <w:placeholder>
              <w:docPart w:val="78E1E59A28F040978A57B4FB353679F2"/>
            </w:placeholder>
          </w:sdtPr>
          <w:sdtEndPr/>
          <w:sdtContent>
            <w:tc>
              <w:tcPr>
                <w:tcW w:w="7229" w:type="dxa"/>
                <w:shd w:val="clear" w:color="auto" w:fill="auto"/>
              </w:tcPr>
              <w:p w14:paraId="4BB17739" w14:textId="2E5190F0" w:rsidR="0012363E" w:rsidRDefault="00CA3F22" w:rsidP="00275665">
                <w:pPr>
                  <w:pStyle w:val="TabelleStandard"/>
                </w:pPr>
                <w:r>
                  <w:t>199199</w:t>
                </w:r>
              </w:p>
            </w:tc>
          </w:sdtContent>
        </w:sdt>
      </w:tr>
      <w:tr w:rsidR="00DE0622" w14:paraId="5B922D76"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5B2CECD0" w14:textId="77777777" w:rsidR="00DE0622" w:rsidRPr="00D720AD" w:rsidRDefault="00DE0622" w:rsidP="00275665">
            <w:pPr>
              <w:pStyle w:val="TabelleStandard"/>
            </w:pPr>
            <w:r w:rsidRPr="00D720AD">
              <w:t>Schulleitung</w:t>
            </w:r>
          </w:p>
        </w:tc>
        <w:sdt>
          <w:sdtPr>
            <w:alias w:val="Name der Schulleitung Ihrer Schule"/>
            <w:tag w:val="Schulleitung"/>
            <w:id w:val="-1371687308"/>
            <w:lock w:val="sdtLocked"/>
            <w:placeholder>
              <w:docPart w:val="168FAED8F7E44F2E893B51B08DFD3E24"/>
            </w:placeholder>
          </w:sdtPr>
          <w:sdtEndPr/>
          <w:sdtContent>
            <w:tc>
              <w:tcPr>
                <w:tcW w:w="7229" w:type="dxa"/>
                <w:shd w:val="clear" w:color="auto" w:fill="auto"/>
              </w:tcPr>
              <w:p w14:paraId="6585DD93" w14:textId="0DC2A177" w:rsidR="00DE0622" w:rsidRDefault="00CA3F22" w:rsidP="00275665">
                <w:pPr>
                  <w:pStyle w:val="TabelleStandard"/>
                </w:pPr>
                <w:r>
                  <w:t>Hubertus Drude</w:t>
                </w:r>
              </w:p>
            </w:tc>
          </w:sdtContent>
        </w:sdt>
      </w:tr>
      <w:tr w:rsidR="00DE0622" w14:paraId="17F3F788"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11E6F8A3" w14:textId="77777777" w:rsidR="00DE0622" w:rsidRPr="00D720AD" w:rsidRDefault="00DE0622" w:rsidP="00275665">
            <w:pPr>
              <w:pStyle w:val="TabelleStandard"/>
            </w:pPr>
            <w:r w:rsidRPr="00D720AD">
              <w:t>Adresse</w:t>
            </w:r>
          </w:p>
        </w:tc>
        <w:sdt>
          <w:sdtPr>
            <w:alias w:val="Adresse Ihrer Schule"/>
            <w:tag w:val="Adresse"/>
            <w:id w:val="1670674239"/>
            <w:lock w:val="sdtLocked"/>
            <w:placeholder>
              <w:docPart w:val="3772AF2608084EAC86EA0A49D499E850"/>
            </w:placeholder>
          </w:sdtPr>
          <w:sdtEndPr/>
          <w:sdtContent>
            <w:tc>
              <w:tcPr>
                <w:tcW w:w="7229" w:type="dxa"/>
                <w:shd w:val="clear" w:color="auto" w:fill="auto"/>
              </w:tcPr>
              <w:p w14:paraId="64DD46DA" w14:textId="71340C1B" w:rsidR="00DE0622" w:rsidRDefault="00CA3F22" w:rsidP="00CA3F22">
                <w:r>
                  <w:t xml:space="preserve">Bergstiege 3, 48624 Schöppingen </w:t>
                </w:r>
              </w:p>
            </w:tc>
          </w:sdtContent>
        </w:sdt>
      </w:tr>
      <w:tr w:rsidR="00D3786A" w14:paraId="661DCEF1"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056BEA30" w14:textId="77777777" w:rsidR="00D3786A" w:rsidRPr="00D720AD" w:rsidRDefault="00D3786A" w:rsidP="00275665">
            <w:pPr>
              <w:pStyle w:val="TabelleStandard"/>
            </w:pPr>
            <w:r>
              <w:t>Telefon</w:t>
            </w:r>
          </w:p>
        </w:tc>
        <w:sdt>
          <w:sdtPr>
            <w:alias w:val="Telefonnummer Ihrer Schule"/>
            <w:tag w:val="Telefon"/>
            <w:id w:val="-1309777305"/>
            <w:lock w:val="sdtLocked"/>
            <w:placeholder>
              <w:docPart w:val="F95573E94D874F31A084DF9562516AC5"/>
            </w:placeholder>
          </w:sdtPr>
          <w:sdtEndPr/>
          <w:sdtContent>
            <w:tc>
              <w:tcPr>
                <w:tcW w:w="7229" w:type="dxa"/>
                <w:shd w:val="clear" w:color="auto" w:fill="auto"/>
              </w:tcPr>
              <w:p w14:paraId="1803D562" w14:textId="2B0783F8" w:rsidR="00D3786A" w:rsidRDefault="00CA3F22" w:rsidP="00275665">
                <w:pPr>
                  <w:pStyle w:val="TabelleStandard"/>
                </w:pPr>
                <w:r>
                  <w:t>02555-93910</w:t>
                </w:r>
              </w:p>
            </w:tc>
          </w:sdtContent>
        </w:sdt>
      </w:tr>
      <w:tr w:rsidR="00DE0622" w14:paraId="00A71D65"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2098D230" w14:textId="77777777" w:rsidR="00DE0622" w:rsidRPr="00D720AD" w:rsidRDefault="00DE0622" w:rsidP="00275665">
            <w:pPr>
              <w:pStyle w:val="TabelleStandard"/>
            </w:pPr>
            <w:r w:rsidRPr="00D720AD">
              <w:t>E-Mail der Schule</w:t>
            </w:r>
          </w:p>
        </w:tc>
        <w:sdt>
          <w:sdtPr>
            <w:alias w:val="E-Mail Adresse Ihrer Schule"/>
            <w:tag w:val="EMail"/>
            <w:id w:val="903492894"/>
            <w:lock w:val="sdtLocked"/>
            <w:placeholder>
              <w:docPart w:val="6C3124BC64024315B4A13D4BBCDAB58D"/>
            </w:placeholder>
          </w:sdtPr>
          <w:sdtEndPr/>
          <w:sdtContent>
            <w:tc>
              <w:tcPr>
                <w:tcW w:w="7229" w:type="dxa"/>
                <w:shd w:val="clear" w:color="auto" w:fill="auto"/>
              </w:tcPr>
              <w:p w14:paraId="21C43EBA" w14:textId="39C08763" w:rsidR="00DE0622" w:rsidRDefault="00CA3F22" w:rsidP="00275665">
                <w:pPr>
                  <w:pStyle w:val="TabelleStandard"/>
                </w:pPr>
                <w:r>
                  <w:t>sekretariat@sk-hsch.de</w:t>
                </w:r>
              </w:p>
            </w:tc>
          </w:sdtContent>
        </w:sdt>
      </w:tr>
      <w:tr w:rsidR="00DE0622" w14:paraId="59305018"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Borders>
              <w:bottom w:val="single" w:sz="4" w:space="0" w:color="FBD4B4" w:themeColor="accent6" w:themeTint="66"/>
            </w:tcBorders>
            <w:shd w:val="clear" w:color="auto" w:fill="auto"/>
          </w:tcPr>
          <w:p w14:paraId="261F6B88" w14:textId="77777777" w:rsidR="00DE0622" w:rsidRPr="00D720AD" w:rsidRDefault="00DE0622" w:rsidP="00275665">
            <w:pPr>
              <w:pStyle w:val="TabelleStandard"/>
            </w:pPr>
            <w:r w:rsidRPr="00D720AD">
              <w:t>Webadresse der Schule</w:t>
            </w:r>
          </w:p>
        </w:tc>
        <w:sdt>
          <w:sdtPr>
            <w:alias w:val="Webadresse Ihrer Schule"/>
            <w:tag w:val="Webadresse"/>
            <w:id w:val="1363780151"/>
            <w:lock w:val="sdtLocked"/>
            <w:placeholder>
              <w:docPart w:val="A64368C0524542FD96ADC555B73178B0"/>
            </w:placeholder>
          </w:sdtPr>
          <w:sdtEndPr/>
          <w:sdtContent>
            <w:tc>
              <w:tcPr>
                <w:tcW w:w="7229" w:type="dxa"/>
                <w:tcBorders>
                  <w:bottom w:val="single" w:sz="4" w:space="0" w:color="FBD4B4" w:themeColor="accent6" w:themeTint="66"/>
                </w:tcBorders>
                <w:shd w:val="clear" w:color="auto" w:fill="auto"/>
              </w:tcPr>
              <w:p w14:paraId="1E6D10F5" w14:textId="645EAD21" w:rsidR="00DE0622" w:rsidRPr="00CA3F22" w:rsidRDefault="00CA3F22" w:rsidP="00CA3F22">
                <w:pPr>
                  <w:rPr>
                    <w:szCs w:val="24"/>
                  </w:rPr>
                </w:pPr>
                <w:r w:rsidRPr="00CA3F22">
                  <w:rPr>
                    <w:szCs w:val="24"/>
                  </w:rPr>
                  <w:t>www.sekundarschule-horstmar-schoeppingen.chayns.net</w:t>
                </w:r>
              </w:p>
            </w:tc>
          </w:sdtContent>
        </w:sdt>
      </w:tr>
      <w:tr w:rsidR="00F53932" w14:paraId="46FE9BF1"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14:paraId="2D7D9D0C" w14:textId="77777777" w:rsidR="00F53932" w:rsidRDefault="00F53932" w:rsidP="00F53932">
            <w:pPr>
              <w:pStyle w:val="TabelleZwischenzeile"/>
            </w:pPr>
          </w:p>
        </w:tc>
      </w:tr>
      <w:tr w:rsidR="0099682A" w14:paraId="1C817505"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14:paraId="30B14A70" w14:textId="77777777" w:rsidR="0099682A" w:rsidRDefault="0099682A" w:rsidP="00275665">
            <w:pPr>
              <w:pStyle w:val="TabelleGruppe"/>
            </w:pPr>
            <w:r>
              <w:t>Praxisbeispiel</w:t>
            </w:r>
          </w:p>
        </w:tc>
      </w:tr>
      <w:tr w:rsidR="0099682A" w14:paraId="78CE7043"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2D72FB7D" w14:textId="77777777" w:rsidR="0099682A" w:rsidRPr="004E0CB7" w:rsidRDefault="0099682A" w:rsidP="004B440E">
            <w:pPr>
              <w:pStyle w:val="TabelleStandard"/>
            </w:pPr>
            <w:r w:rsidRPr="00D720AD">
              <w:t>Titel</w:t>
            </w:r>
          </w:p>
        </w:tc>
        <w:sdt>
          <w:sdtPr>
            <w:alias w:val="Titel Ihres Praxisbeispiels"/>
            <w:tag w:val="Titel"/>
            <w:id w:val="1494910350"/>
            <w:lock w:val="sdtLocked"/>
            <w:placeholder>
              <w:docPart w:val="D65326D165C64EB78333245CA73CE9CE"/>
            </w:placeholder>
          </w:sdtPr>
          <w:sdtEndPr/>
          <w:sdtContent>
            <w:sdt>
              <w:sdtPr>
                <w:alias w:val="Titel Ihres Praxisbeispiels"/>
                <w:tag w:val="Titel"/>
                <w:id w:val="1986654197"/>
                <w:placeholder>
                  <w:docPart w:val="F4D0FDD412554350AA84A2175D0C63B6"/>
                </w:placeholder>
              </w:sdtPr>
              <w:sdtEndPr/>
              <w:sdtContent>
                <w:tc>
                  <w:tcPr>
                    <w:tcW w:w="7229" w:type="dxa"/>
                    <w:shd w:val="clear" w:color="auto" w:fill="auto"/>
                  </w:tcPr>
                  <w:p w14:paraId="2F26A681" w14:textId="78D525DE" w:rsidR="0099682A" w:rsidRDefault="00CA3F22" w:rsidP="00275665">
                    <w:pPr>
                      <w:pStyle w:val="TabelleStandard"/>
                    </w:pPr>
                    <w:r w:rsidRPr="3D5D6137">
                      <w:t xml:space="preserve">Struktureller Handlungsplan </w:t>
                    </w:r>
                    <w:r>
                      <w:t xml:space="preserve">mit dem Referenzrahmen NRW </w:t>
                    </w:r>
                  </w:p>
                </w:tc>
              </w:sdtContent>
            </w:sdt>
          </w:sdtContent>
        </w:sdt>
      </w:tr>
      <w:tr w:rsidR="0099682A" w14:paraId="18824976"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22B5AC88" w14:textId="77777777" w:rsidR="0099682A" w:rsidRPr="00D720AD" w:rsidRDefault="0099682A" w:rsidP="00275665">
            <w:pPr>
              <w:pStyle w:val="TabelleStandard"/>
            </w:pPr>
            <w:r w:rsidRPr="00D720AD">
              <w:t>Ziel</w:t>
            </w:r>
          </w:p>
        </w:tc>
        <w:sdt>
          <w:sdtPr>
            <w:alias w:val="Ziel Ihres Praxisbeispiels"/>
            <w:tag w:val="Ziel"/>
            <w:id w:val="644483159"/>
            <w:lock w:val="sdtLocked"/>
            <w:placeholder>
              <w:docPart w:val="AF1E47C686B1434E97C1C69043982817"/>
            </w:placeholder>
          </w:sdtPr>
          <w:sdtEndPr/>
          <w:sdtContent>
            <w:sdt>
              <w:sdtPr>
                <w:alias w:val="Ziel Ihres Praxisbeispiels"/>
                <w:tag w:val="Ziel"/>
                <w:id w:val="-927573888"/>
                <w:placeholder>
                  <w:docPart w:val="5D1122A87DDE4D93833A76AF5445200C"/>
                </w:placeholder>
              </w:sdtPr>
              <w:sdtEndPr/>
              <w:sdtContent>
                <w:tc>
                  <w:tcPr>
                    <w:tcW w:w="7229" w:type="dxa"/>
                    <w:shd w:val="clear" w:color="auto" w:fill="auto"/>
                  </w:tcPr>
                  <w:p w14:paraId="2EA8B05A" w14:textId="4307B1D3" w:rsidR="0099682A" w:rsidRDefault="00CA3F22" w:rsidP="00275665">
                    <w:pPr>
                      <w:pStyle w:val="TabelleStandard"/>
                    </w:pPr>
                    <w:r>
                      <w:t xml:space="preserve">Bündelung der pädagogischen, didaktischen und konzeptionellen Arbeit einer Schule </w:t>
                    </w:r>
                  </w:p>
                </w:tc>
              </w:sdtContent>
            </w:sdt>
          </w:sdtContent>
        </w:sdt>
      </w:tr>
      <w:tr w:rsidR="0099682A" w14:paraId="275EDC30"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14:paraId="5948E265" w14:textId="77777777" w:rsidR="0099682A" w:rsidRPr="00D720AD" w:rsidRDefault="0099682A" w:rsidP="004B440E">
            <w:pPr>
              <w:pStyle w:val="TabelleStandard"/>
            </w:pPr>
            <w:r w:rsidRPr="00D720AD">
              <w:t>Zielgruppe</w:t>
            </w:r>
          </w:p>
        </w:tc>
        <w:sdt>
          <w:sdtPr>
            <w:alias w:val="Zielgruppe Ihres Praxisbeispiels"/>
            <w:tag w:val="Zielgruppe"/>
            <w:id w:val="1740910511"/>
            <w:lock w:val="sdtLocked"/>
            <w:placeholder>
              <w:docPart w:val="9440BCCE59DC425E8BC7B04F8A648813"/>
            </w:placeholder>
          </w:sdtPr>
          <w:sdtEndPr/>
          <w:sdtContent>
            <w:sdt>
              <w:sdtPr>
                <w:alias w:val="Zielgruppe Ihres Praxisbeispiels"/>
                <w:tag w:val="Zielgruppe"/>
                <w:id w:val="1370888237"/>
                <w:placeholder>
                  <w:docPart w:val="DC9755FA31F241BEAE21388C34A703E0"/>
                </w:placeholder>
              </w:sdtPr>
              <w:sdtEndPr/>
              <w:sdtContent>
                <w:tc>
                  <w:tcPr>
                    <w:tcW w:w="7229" w:type="dxa"/>
                    <w:shd w:val="clear" w:color="auto" w:fill="auto"/>
                  </w:tcPr>
                  <w:p w14:paraId="5C22352D" w14:textId="5B396B0A" w:rsidR="0099682A" w:rsidRDefault="00CA3F22" w:rsidP="00275665">
                    <w:pPr>
                      <w:pStyle w:val="TabelleStandard"/>
                    </w:pPr>
                    <w:r>
                      <w:t>Schulleitung, Steuergruppen</w:t>
                    </w:r>
                  </w:p>
                </w:tc>
              </w:sdtContent>
            </w:sdt>
          </w:sdtContent>
        </w:sdt>
      </w:tr>
      <w:tr w:rsidR="00F53932" w14:paraId="7B760F2F"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14:paraId="7D31D2EF" w14:textId="77777777" w:rsidR="00F53932" w:rsidRDefault="00F53932" w:rsidP="000373CA">
            <w:pPr>
              <w:pStyle w:val="TabelleZwischenzeile"/>
            </w:pPr>
          </w:p>
        </w:tc>
      </w:tr>
      <w:tr w:rsidR="00061B1A" w14:paraId="354A7597"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14:paraId="7B3181B8" w14:textId="77777777" w:rsidR="00061B1A" w:rsidRDefault="00B1390D" w:rsidP="00275665">
            <w:pPr>
              <w:pStyle w:val="TabelleGruppe"/>
            </w:pPr>
            <w:r>
              <w:t xml:space="preserve">Ausführliche </w:t>
            </w:r>
            <w:r w:rsidR="00061B1A">
              <w:t>Beschreibung</w:t>
            </w:r>
            <w:r>
              <w:t xml:space="preserve"> des Praxisbeispiels</w:t>
            </w:r>
          </w:p>
        </w:tc>
      </w:tr>
      <w:tr w:rsidR="0099682A" w14:paraId="5750DE13"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Height w:val="410"/>
        </w:trPr>
        <w:tc>
          <w:tcPr>
            <w:tcW w:w="9917" w:type="dxa"/>
            <w:gridSpan w:val="2"/>
            <w:shd w:val="clear" w:color="auto" w:fill="auto"/>
          </w:tcPr>
          <w:sdt>
            <w:sdtPr>
              <w:rPr>
                <w:szCs w:val="24"/>
              </w:rPr>
              <w:alias w:val="Ausführliche Beschreibung Ihres Praxisbeispiels"/>
              <w:tag w:val="BeschreibungLang"/>
              <w:id w:val="1974636215"/>
              <w:lock w:val="sdtLocked"/>
              <w:placeholder>
                <w:docPart w:val="82881EBAEB324A73839BFAAD92861DA3"/>
              </w:placeholder>
            </w:sdtPr>
            <w:sdtEndPr/>
            <w:sdtContent>
              <w:sdt>
                <w:sdtPr>
                  <w:alias w:val="Ausführliche Beschreibung Ihres Praxisbeispiels"/>
                  <w:tag w:val="BeschreibungLang"/>
                  <w:id w:val="-845873584"/>
                  <w:placeholder>
                    <w:docPart w:val="6EB78C049B74456CB6115311B9203726"/>
                  </w:placeholder>
                </w:sdtPr>
                <w:sdtEndPr/>
                <w:sdtContent>
                  <w:p w14:paraId="51177447" w14:textId="77777777" w:rsidR="00CA3F22" w:rsidRDefault="00CA3F22" w:rsidP="00CA3F22">
                    <w:pPr>
                      <w:jc w:val="both"/>
                      <w:rPr>
                        <w:bCs/>
                        <w:szCs w:val="24"/>
                      </w:rPr>
                    </w:pPr>
                    <w:r w:rsidRPr="00093225">
                      <w:rPr>
                        <w:bCs/>
                        <w:szCs w:val="24"/>
                      </w:rPr>
                      <w:t xml:space="preserve">Darstellung und Erarbeitung eines Schulprogramms, interner Lehrpläne und der konzeptionellen Arbeit der Schule. </w:t>
                    </w:r>
                  </w:p>
                  <w:p w14:paraId="0BD4BA83" w14:textId="77777777" w:rsidR="00CA3F22" w:rsidRPr="00093225" w:rsidRDefault="00CA3F22" w:rsidP="00CA3F22">
                    <w:pPr>
                      <w:jc w:val="both"/>
                      <w:rPr>
                        <w:bCs/>
                        <w:szCs w:val="24"/>
                      </w:rPr>
                    </w:pPr>
                  </w:p>
                  <w:p w14:paraId="7B03EA95" w14:textId="77777777" w:rsidR="00CA3F22" w:rsidRDefault="00CA3F22" w:rsidP="00CA3F22">
                    <w:pPr>
                      <w:jc w:val="both"/>
                      <w:rPr>
                        <w:szCs w:val="24"/>
                      </w:rPr>
                    </w:pPr>
                    <w:r w:rsidRPr="3D5D6137">
                      <w:rPr>
                        <w:szCs w:val="24"/>
                      </w:rPr>
                      <w:t xml:space="preserve">Struktureller Handlungsplan für die Bündelung der pädagogischen, didaktischen und konzeptionellen Arbeit einer Schule. </w:t>
                    </w:r>
                  </w:p>
                  <w:p w14:paraId="604B62C5" w14:textId="77777777" w:rsidR="00CA3F22" w:rsidRDefault="00CA3F22" w:rsidP="00CA3F22">
                    <w:pPr>
                      <w:jc w:val="both"/>
                      <w:rPr>
                        <w:szCs w:val="24"/>
                      </w:rPr>
                    </w:pPr>
                    <w:r w:rsidRPr="3D5D6137">
                      <w:rPr>
                        <w:szCs w:val="24"/>
                      </w:rPr>
                      <w:t xml:space="preserve">Zeitlicher Rahmen: ca. 1,5 Jahre </w:t>
                    </w:r>
                  </w:p>
                  <w:p w14:paraId="4718F728" w14:textId="77777777" w:rsidR="00CA3F22" w:rsidRDefault="00CA3F22" w:rsidP="00CA3F22">
                    <w:pPr>
                      <w:jc w:val="both"/>
                      <w:rPr>
                        <w:szCs w:val="24"/>
                      </w:rPr>
                    </w:pPr>
                  </w:p>
                  <w:p w14:paraId="23CEA056" w14:textId="77777777" w:rsidR="00CA3F22" w:rsidRDefault="00CA3F22" w:rsidP="00CA3F22">
                    <w:pPr>
                      <w:jc w:val="both"/>
                      <w:rPr>
                        <w:szCs w:val="24"/>
                      </w:rPr>
                    </w:pPr>
                    <w:r w:rsidRPr="3D5D6137">
                      <w:rPr>
                        <w:szCs w:val="24"/>
                      </w:rPr>
                      <w:t xml:space="preserve">Allgemeine Ausgangslage: </w:t>
                    </w:r>
                  </w:p>
                  <w:p w14:paraId="48E9BECF" w14:textId="77777777" w:rsidR="00CA3F22" w:rsidRDefault="00CA3F22" w:rsidP="00CA3F22">
                    <w:pPr>
                      <w:jc w:val="both"/>
                      <w:rPr>
                        <w:szCs w:val="24"/>
                      </w:rPr>
                    </w:pPr>
                    <w:r w:rsidRPr="3D5D6137">
                      <w:rPr>
                        <w:szCs w:val="24"/>
                      </w:rPr>
                      <w:t xml:space="preserve">Die allgemeine Ausgangslage beschreibt eine Schule, in der konzeptionell und systemisch gearbeitet wird. Dies geschieht in der Alltagssituation jedoch in vielen Teilgruppen und zuweilen </w:t>
                    </w:r>
                    <w:r>
                      <w:rPr>
                        <w:szCs w:val="24"/>
                      </w:rPr>
                      <w:t xml:space="preserve">mit der Gefahr </w:t>
                    </w:r>
                    <w:r w:rsidRPr="3D5D6137">
                      <w:rPr>
                        <w:szCs w:val="24"/>
                      </w:rPr>
                      <w:t>nicht immer transparent für alle an der Schulentwicklung beteiligten Personen</w:t>
                    </w:r>
                    <w:r>
                      <w:rPr>
                        <w:szCs w:val="24"/>
                      </w:rPr>
                      <w:t xml:space="preserve"> zu sein</w:t>
                    </w:r>
                    <w:r w:rsidRPr="3D5D6137">
                      <w:rPr>
                        <w:szCs w:val="24"/>
                      </w:rPr>
                      <w:t xml:space="preserve">. </w:t>
                    </w:r>
                  </w:p>
                  <w:p w14:paraId="4A49F48C" w14:textId="77777777" w:rsidR="00CA3F22" w:rsidRDefault="00CA3F22" w:rsidP="00CA3F22">
                    <w:pPr>
                      <w:jc w:val="both"/>
                      <w:rPr>
                        <w:szCs w:val="24"/>
                      </w:rPr>
                    </w:pPr>
                    <w:r w:rsidRPr="3D5D6137">
                      <w:rPr>
                        <w:szCs w:val="24"/>
                      </w:rPr>
                      <w:t xml:space="preserve">Die nachfolgenden Handlungsschritte greifen diesen konkreten Arbeitsschwerpunkt auf und ermöglichen in einem komplexen Prozess Handlungssicherheit, Ergebnisse und einen transparenten Ablauf. </w:t>
                    </w:r>
                  </w:p>
                  <w:p w14:paraId="1237878A" w14:textId="77777777" w:rsidR="00CA3F22" w:rsidRDefault="00CA3F22" w:rsidP="00CA3F22">
                    <w:pPr>
                      <w:jc w:val="both"/>
                      <w:rPr>
                        <w:szCs w:val="24"/>
                      </w:rPr>
                    </w:pPr>
                  </w:p>
                  <w:p w14:paraId="77576317" w14:textId="77777777" w:rsidR="00CA3F22" w:rsidRDefault="00CA3F22" w:rsidP="00CA3F22">
                    <w:pPr>
                      <w:jc w:val="both"/>
                      <w:rPr>
                        <w:szCs w:val="24"/>
                      </w:rPr>
                    </w:pPr>
                    <w:r>
                      <w:rPr>
                        <w:szCs w:val="24"/>
                      </w:rPr>
                      <w:t xml:space="preserve">In diesem Praxisbeispiel </w:t>
                    </w:r>
                    <w:r w:rsidRPr="3D5D6137">
                      <w:rPr>
                        <w:szCs w:val="24"/>
                      </w:rPr>
                      <w:t>handelt</w:t>
                    </w:r>
                    <w:r>
                      <w:rPr>
                        <w:szCs w:val="24"/>
                      </w:rPr>
                      <w:t xml:space="preserve"> es</w:t>
                    </w:r>
                    <w:r w:rsidRPr="3D5D6137">
                      <w:rPr>
                        <w:szCs w:val="24"/>
                      </w:rPr>
                      <w:t xml:space="preserve"> sich um eine </w:t>
                    </w:r>
                    <w:r>
                      <w:rPr>
                        <w:szCs w:val="24"/>
                      </w:rPr>
                      <w:t xml:space="preserve">ausgebaute </w:t>
                    </w:r>
                    <w:r w:rsidRPr="3D5D6137">
                      <w:rPr>
                        <w:szCs w:val="24"/>
                      </w:rPr>
                      <w:t xml:space="preserve">Sekundarschule </w:t>
                    </w:r>
                    <w:r>
                      <w:rPr>
                        <w:szCs w:val="24"/>
                      </w:rPr>
                      <w:t xml:space="preserve">mit </w:t>
                    </w:r>
                    <w:r w:rsidRPr="3D5D6137">
                      <w:rPr>
                        <w:szCs w:val="24"/>
                      </w:rPr>
                      <w:t xml:space="preserve">einer differenzierten Steuergruppenstruktur. Die Schule hat mehrere unterschiedliche Steuergruppen unter thematischen Schwerpunkten entwickelt (z.B. Unterrichtsentwicklung, Inklusion, Gesunde Schule, Schule und Wirtschaft usw.). Zudem sitzt der jeweilige Steuergruppenleiter als Vertreter in der übergeordneten Gruppe Schulentwicklung, welche weitere Schulentwicklungsprozesse plant und in der die derzeitigen Arbeitsstände einer jeden Steuergruppe transparent gemacht wird. </w:t>
                    </w:r>
                  </w:p>
                  <w:p w14:paraId="6E815EC4" w14:textId="77777777" w:rsidR="00CA3F22" w:rsidRDefault="00CA3F22" w:rsidP="00CA3F22">
                    <w:pPr>
                      <w:jc w:val="both"/>
                      <w:rPr>
                        <w:szCs w:val="24"/>
                      </w:rPr>
                    </w:pPr>
                    <w:r w:rsidRPr="3D5D6137">
                      <w:rPr>
                        <w:szCs w:val="24"/>
                      </w:rPr>
                      <w:t xml:space="preserve">Die Aufgabe war, allen schulischen Prozessen, Organen, Abteilungen sowie allen Kolleginnen und Kollegen einen übersichtlichen und umfassend transparenten Rahmen für das konzeptionelle Arbeiten zu bieten. </w:t>
                    </w:r>
                  </w:p>
                  <w:p w14:paraId="741D7751" w14:textId="77777777" w:rsidR="00CA3F22" w:rsidRDefault="00CA3F22" w:rsidP="00CA3F22">
                    <w:pPr>
                      <w:jc w:val="both"/>
                      <w:rPr>
                        <w:szCs w:val="24"/>
                      </w:rPr>
                    </w:pPr>
                    <w:r w:rsidRPr="3D5D6137">
                      <w:rPr>
                        <w:szCs w:val="24"/>
                      </w:rPr>
                      <w:t xml:space="preserve">Grundlage für diese komplexe Aufgabe war zunächst die Digitalisierung aller Arbeitsprozesse. Angefangen von der </w:t>
                    </w:r>
                    <w:proofErr w:type="spellStart"/>
                    <w:r w:rsidRPr="3D5D6137">
                      <w:rPr>
                        <w:szCs w:val="24"/>
                      </w:rPr>
                      <w:t>Fachschaftsarbeit</w:t>
                    </w:r>
                    <w:proofErr w:type="spellEnd"/>
                    <w:r w:rsidRPr="3D5D6137">
                      <w:rPr>
                        <w:szCs w:val="24"/>
                      </w:rPr>
                      <w:t xml:space="preserve"> bis hin zu</w:t>
                    </w:r>
                    <w:r>
                      <w:rPr>
                        <w:szCs w:val="24"/>
                      </w:rPr>
                      <w:t>r Planung der Projektwoche. Das schulische Intranet</w:t>
                    </w:r>
                    <w:r w:rsidRPr="3D5D6137">
                      <w:rPr>
                        <w:szCs w:val="24"/>
                      </w:rPr>
                      <w:t xml:space="preserve"> dient hier als zentrales Medium für die Dateiverwaltung und den Austausch von Arbeitsmaterialien, Informationen und Erfahrungen. Durch eine Kollegin wurde hier ein</w:t>
                    </w:r>
                    <w:r>
                      <w:rPr>
                        <w:szCs w:val="24"/>
                      </w:rPr>
                      <w:t>e komplexe zugleich übersichtliche Kommunikationsplattform</w:t>
                    </w:r>
                    <w:r w:rsidRPr="3D5D6137">
                      <w:rPr>
                        <w:szCs w:val="24"/>
                      </w:rPr>
                      <w:t xml:space="preserve"> für die Schule geschaffen. Fachschaften, Abteilungen, Steuergruppen oder die Schulleitung finden hier ihre eigene Arbeitsumgebung in Form einer Team-Website mit allen nötigen Verarbeitungsmöglichkeiten.  </w:t>
                    </w:r>
                  </w:p>
                  <w:p w14:paraId="297750D8" w14:textId="77777777" w:rsidR="00CA3F22" w:rsidRDefault="00CA3F22" w:rsidP="00CA3F22">
                    <w:pPr>
                      <w:jc w:val="both"/>
                      <w:rPr>
                        <w:szCs w:val="24"/>
                      </w:rPr>
                    </w:pPr>
                  </w:p>
                  <w:p w14:paraId="61653007" w14:textId="77777777" w:rsidR="00CA3F22" w:rsidRPr="001C429E" w:rsidRDefault="00CA3F22" w:rsidP="00CA3F22">
                    <w:pPr>
                      <w:jc w:val="both"/>
                      <w:rPr>
                        <w:szCs w:val="24"/>
                      </w:rPr>
                    </w:pPr>
                    <w:r w:rsidRPr="3D5D6137">
                      <w:rPr>
                        <w:szCs w:val="24"/>
                      </w:rPr>
                      <w:t xml:space="preserve">Konkrete Handlungsschritte: </w:t>
                    </w:r>
                  </w:p>
                  <w:p w14:paraId="01F07A47" w14:textId="77777777" w:rsidR="00CA3F22" w:rsidRPr="001C429E" w:rsidRDefault="00CA3F22" w:rsidP="00CA3F22">
                    <w:pPr>
                      <w:pStyle w:val="Listenabsatz"/>
                      <w:numPr>
                        <w:ilvl w:val="0"/>
                        <w:numId w:val="2"/>
                      </w:numPr>
                      <w:jc w:val="both"/>
                      <w:rPr>
                        <w:color w:val="000000" w:themeColor="text1"/>
                        <w:sz w:val="24"/>
                        <w:szCs w:val="24"/>
                      </w:rPr>
                    </w:pPr>
                    <w:r w:rsidRPr="3D5D6137">
                      <w:rPr>
                        <w:sz w:val="24"/>
                        <w:szCs w:val="24"/>
                      </w:rPr>
                      <w:t>Einlesen in den Referenzrahmen durch die didaktische Leitung und der Leitung der Steuergruppe Unterrichtsentwicklung.</w:t>
                    </w:r>
                  </w:p>
                  <w:p w14:paraId="018FA155" w14:textId="77777777" w:rsidR="00CA3F22" w:rsidRPr="001C429E" w:rsidRDefault="00CA3F22" w:rsidP="00CA3F22">
                    <w:pPr>
                      <w:pStyle w:val="Listenabsatz"/>
                      <w:numPr>
                        <w:ilvl w:val="0"/>
                        <w:numId w:val="2"/>
                      </w:numPr>
                      <w:jc w:val="both"/>
                      <w:rPr>
                        <w:color w:val="000000" w:themeColor="text1"/>
                        <w:sz w:val="24"/>
                        <w:szCs w:val="24"/>
                      </w:rPr>
                    </w:pPr>
                    <w:r w:rsidRPr="3D5D6137">
                      <w:rPr>
                        <w:sz w:val="24"/>
                        <w:szCs w:val="24"/>
                      </w:rPr>
                      <w:t>Vorstellung des Referenzrahmens in der Steuergruppe (Unterrichtsentwicklung) und Einlesen aller Mitglieder in den RR.</w:t>
                    </w:r>
                  </w:p>
                  <w:p w14:paraId="7E2CDB72" w14:textId="77777777" w:rsidR="00CA3F22" w:rsidRPr="001C429E" w:rsidRDefault="00CA3F22" w:rsidP="00CA3F22">
                    <w:pPr>
                      <w:pStyle w:val="Listenabsatz"/>
                      <w:numPr>
                        <w:ilvl w:val="0"/>
                        <w:numId w:val="2"/>
                      </w:numPr>
                      <w:jc w:val="both"/>
                      <w:rPr>
                        <w:color w:val="000000" w:themeColor="text1"/>
                        <w:sz w:val="24"/>
                        <w:szCs w:val="24"/>
                      </w:rPr>
                    </w:pPr>
                    <w:r w:rsidRPr="3D5D6137">
                      <w:rPr>
                        <w:sz w:val="24"/>
                        <w:szCs w:val="24"/>
                      </w:rPr>
                      <w:t>Erneute Besprechung des Referenzrahmens zur weiteren Klärung in der Steuergruppe (Unterrichtsentwicklung).</w:t>
                    </w:r>
                  </w:p>
                  <w:p w14:paraId="19EBA3A4" w14:textId="77777777" w:rsidR="00CA3F22" w:rsidRPr="001C429E" w:rsidRDefault="00CA3F22" w:rsidP="00CA3F22">
                    <w:pPr>
                      <w:pStyle w:val="Listenabsatz"/>
                      <w:numPr>
                        <w:ilvl w:val="0"/>
                        <w:numId w:val="2"/>
                      </w:numPr>
                      <w:jc w:val="both"/>
                      <w:rPr>
                        <w:color w:val="000000" w:themeColor="text1"/>
                        <w:sz w:val="24"/>
                        <w:szCs w:val="24"/>
                      </w:rPr>
                    </w:pPr>
                    <w:r w:rsidRPr="3D5D6137">
                      <w:rPr>
                        <w:sz w:val="24"/>
                        <w:szCs w:val="24"/>
                      </w:rPr>
                      <w:t>Allgemeine Vorstellung des RR in der Lehrerkonferenz.</w:t>
                    </w:r>
                  </w:p>
                  <w:p w14:paraId="7FF17B5A" w14:textId="77777777" w:rsidR="00CA3F22" w:rsidRPr="001C429E" w:rsidRDefault="00CA3F22" w:rsidP="00CA3F22">
                    <w:pPr>
                      <w:pStyle w:val="Listenabsatz"/>
                      <w:numPr>
                        <w:ilvl w:val="0"/>
                        <w:numId w:val="2"/>
                      </w:numPr>
                      <w:jc w:val="both"/>
                      <w:rPr>
                        <w:color w:val="000000" w:themeColor="text1"/>
                        <w:sz w:val="24"/>
                        <w:szCs w:val="24"/>
                      </w:rPr>
                    </w:pPr>
                    <w:r w:rsidRPr="3D5D6137">
                      <w:rPr>
                        <w:sz w:val="24"/>
                        <w:szCs w:val="24"/>
                      </w:rPr>
                      <w:t>Erstellung einer Excel Datei mit allen Dimensionen des RR und weiteren Eintragungsmöglichkeiten für die eigene Schule. (schuleigenes Qualitätstableau).</w:t>
                    </w:r>
                  </w:p>
                  <w:p w14:paraId="6E163569" w14:textId="77777777" w:rsidR="00CA3F22" w:rsidRPr="001C429E" w:rsidRDefault="00CA3F22" w:rsidP="00CA3F22">
                    <w:pPr>
                      <w:pStyle w:val="Listenabsatz"/>
                      <w:numPr>
                        <w:ilvl w:val="0"/>
                        <w:numId w:val="2"/>
                      </w:numPr>
                      <w:jc w:val="both"/>
                      <w:rPr>
                        <w:color w:val="000000" w:themeColor="text1"/>
                        <w:sz w:val="24"/>
                        <w:szCs w:val="24"/>
                      </w:rPr>
                    </w:pPr>
                    <w:r w:rsidRPr="3D5D6137">
                      <w:rPr>
                        <w:sz w:val="24"/>
                        <w:szCs w:val="24"/>
                      </w:rPr>
                      <w:t>Idee: Nutzung der Exceldatei als zentrales Inhaltsverzeichnis und Kompetenzraster der Schule; Verlinkung der Schulunterlagen (Lehrpläne, Konzepte, Ideen, Absprach</w:t>
                    </w:r>
                    <w:r>
                      <w:rPr>
                        <w:sz w:val="24"/>
                        <w:szCs w:val="24"/>
                      </w:rPr>
                      <w:t>en usw.)</w:t>
                    </w:r>
                    <w:r w:rsidRPr="3D5D6137">
                      <w:rPr>
                        <w:sz w:val="24"/>
                        <w:szCs w:val="24"/>
                      </w:rPr>
                      <w:t xml:space="preserve">; dies gewährleistet keine neue Ablage bereits vorhandener Dateien, sondern ermöglicht die Nutzung der bereits aufgebauten Strukturen im Intranet der Schule. </w:t>
                    </w:r>
                  </w:p>
                  <w:p w14:paraId="650BF7F3" w14:textId="77777777" w:rsidR="00CA3F22" w:rsidRPr="001C429E" w:rsidRDefault="00CA3F22" w:rsidP="00CA3F22">
                    <w:pPr>
                      <w:pStyle w:val="Listenabsatz"/>
                      <w:numPr>
                        <w:ilvl w:val="0"/>
                        <w:numId w:val="2"/>
                      </w:numPr>
                      <w:jc w:val="both"/>
                      <w:rPr>
                        <w:color w:val="000000" w:themeColor="text1"/>
                        <w:sz w:val="24"/>
                        <w:szCs w:val="24"/>
                      </w:rPr>
                    </w:pPr>
                    <w:r w:rsidRPr="3D5D6137">
                      <w:rPr>
                        <w:sz w:val="24"/>
                        <w:szCs w:val="24"/>
                      </w:rPr>
                      <w:t xml:space="preserve">Vorstellung der Exceldatei und der konzeptionellen Idee auf einem pädagogischen Ganztag mit der erneuten Vorstellung des RR; Auftrag an alle Fachschaften sich mit beiden Arbeitsmaterialien auseinander zu setzten und bereits vorhandene Unterlagen/ Dateien/ Konzepte/ …, zunächst handschriftlich, einzutragen. </w:t>
                    </w:r>
                  </w:p>
                  <w:p w14:paraId="17341A65" w14:textId="77777777" w:rsidR="00CA3F22" w:rsidRPr="001C429E" w:rsidRDefault="00CA3F22" w:rsidP="00CA3F22">
                    <w:pPr>
                      <w:pStyle w:val="Listenabsatz"/>
                      <w:numPr>
                        <w:ilvl w:val="0"/>
                        <w:numId w:val="2"/>
                      </w:numPr>
                      <w:jc w:val="both"/>
                      <w:rPr>
                        <w:color w:val="000000" w:themeColor="text1"/>
                        <w:sz w:val="24"/>
                        <w:szCs w:val="24"/>
                      </w:rPr>
                    </w:pPr>
                    <w:r w:rsidRPr="3D5D6137">
                      <w:rPr>
                        <w:sz w:val="24"/>
                        <w:szCs w:val="24"/>
                      </w:rPr>
                      <w:lastRenderedPageBreak/>
                      <w:t xml:space="preserve">Zusammenführung der Ergebnisse aus den Fachschaften durch die Leitung der Unterrichtsentwicklung. </w:t>
                    </w:r>
                  </w:p>
                  <w:p w14:paraId="44E5447F" w14:textId="77777777" w:rsidR="00CA3F22" w:rsidRPr="001C429E" w:rsidRDefault="00CA3F22" w:rsidP="00CA3F22">
                    <w:pPr>
                      <w:pStyle w:val="Listenabsatz"/>
                      <w:numPr>
                        <w:ilvl w:val="0"/>
                        <w:numId w:val="2"/>
                      </w:numPr>
                      <w:jc w:val="both"/>
                      <w:rPr>
                        <w:color w:val="000000" w:themeColor="text1"/>
                        <w:sz w:val="24"/>
                        <w:szCs w:val="24"/>
                      </w:rPr>
                    </w:pPr>
                    <w:r w:rsidRPr="3D5D6137">
                      <w:rPr>
                        <w:sz w:val="24"/>
                        <w:szCs w:val="24"/>
                      </w:rPr>
                      <w:t xml:space="preserve">Drei Arbeitstreffen zur Besprechung der Ergebnisse aus den Fachschaften und weitere Überlegungen zu den einzelnen Inhaltsfeldern und Dimensionen des RR in der SL und Steuergruppe Schulentwicklung; Darstellung des Vorhandenen und der noch nicht bearbeiteten Felder; Priorisierung der Themenfelder. </w:t>
                    </w:r>
                  </w:p>
                  <w:p w14:paraId="2A8191A2" w14:textId="77777777" w:rsidR="00CA3F22" w:rsidRPr="001C429E" w:rsidRDefault="00CA3F22" w:rsidP="00CA3F22">
                    <w:pPr>
                      <w:pStyle w:val="Listenabsatz"/>
                      <w:numPr>
                        <w:ilvl w:val="0"/>
                        <w:numId w:val="2"/>
                      </w:numPr>
                      <w:jc w:val="both"/>
                      <w:rPr>
                        <w:color w:val="000000" w:themeColor="text1"/>
                        <w:sz w:val="24"/>
                        <w:szCs w:val="24"/>
                      </w:rPr>
                    </w:pPr>
                    <w:r w:rsidRPr="3D5D6137">
                      <w:rPr>
                        <w:sz w:val="24"/>
                        <w:szCs w:val="24"/>
                      </w:rPr>
                      <w:t xml:space="preserve">Strukturierung der weiteren Arbeit durch die DL und Steuergruppenleitung Unterrichtsentwicklung; Einzelbesprechungen mit Kolleginnen und Kollegen und /oder Fachschaften zu den offenen Teilpunkten und realistischer Terminierung der Fertigstellung; Vereinbarungen von Zwischenterminen in der Erarbeitungsphase zur weiteren Unterstützung und Qualitätssicherung.  </w:t>
                    </w:r>
                  </w:p>
                  <w:p w14:paraId="47BCB0FE" w14:textId="77777777" w:rsidR="00CA3F22" w:rsidRPr="001C429E" w:rsidRDefault="00CA3F22" w:rsidP="00CA3F22">
                    <w:pPr>
                      <w:pStyle w:val="Listenabsatz"/>
                      <w:numPr>
                        <w:ilvl w:val="0"/>
                        <w:numId w:val="2"/>
                      </w:numPr>
                      <w:jc w:val="both"/>
                      <w:rPr>
                        <w:color w:val="000000" w:themeColor="text1"/>
                        <w:sz w:val="24"/>
                        <w:szCs w:val="24"/>
                      </w:rPr>
                    </w:pPr>
                    <w:r w:rsidRPr="3D5D6137">
                      <w:rPr>
                        <w:sz w:val="24"/>
                        <w:szCs w:val="24"/>
                      </w:rPr>
                      <w:t xml:space="preserve">Vorstellung der Ergebnisse und des erarbeiteten Handlungsplans mit den langfristigen Terminabsprachen für die Schule in der Lehrerkonferenz. </w:t>
                    </w:r>
                  </w:p>
                  <w:p w14:paraId="2CDEE282" w14:textId="77777777" w:rsidR="00CA3F22" w:rsidRPr="001C429E" w:rsidRDefault="00CA3F22" w:rsidP="00CA3F22">
                    <w:pPr>
                      <w:pStyle w:val="Listenabsatz"/>
                      <w:numPr>
                        <w:ilvl w:val="0"/>
                        <w:numId w:val="2"/>
                      </w:numPr>
                      <w:jc w:val="both"/>
                      <w:rPr>
                        <w:color w:val="000000" w:themeColor="text1"/>
                        <w:sz w:val="24"/>
                        <w:szCs w:val="24"/>
                      </w:rPr>
                    </w:pPr>
                    <w:r w:rsidRPr="3D5D6137">
                      <w:rPr>
                        <w:sz w:val="24"/>
                        <w:szCs w:val="24"/>
                      </w:rPr>
                      <w:t xml:space="preserve">Bearbeitung der Aufgabenfelder in enger Zusammenarbeit mit der Steuergruppe und der didaktischen Leitung unter Zuhilfenahme des RR und einigen konkreten Beispielen, Ideen und Vorgaben.  </w:t>
                    </w:r>
                  </w:p>
                  <w:p w14:paraId="7DA44DB8" w14:textId="77777777" w:rsidR="00CA3F22" w:rsidRDefault="00CA3F22" w:rsidP="00CA3F22">
                    <w:pPr>
                      <w:pStyle w:val="Listenabsatz"/>
                      <w:numPr>
                        <w:ilvl w:val="0"/>
                        <w:numId w:val="2"/>
                      </w:numPr>
                      <w:jc w:val="both"/>
                      <w:rPr>
                        <w:color w:val="000000" w:themeColor="text1"/>
                        <w:sz w:val="24"/>
                        <w:szCs w:val="24"/>
                      </w:rPr>
                    </w:pPr>
                    <w:r w:rsidRPr="3D5D6137">
                      <w:rPr>
                        <w:sz w:val="24"/>
                        <w:szCs w:val="24"/>
                      </w:rPr>
                      <w:t xml:space="preserve">Stetige </w:t>
                    </w:r>
                    <w:r>
                      <w:rPr>
                        <w:sz w:val="24"/>
                        <w:szCs w:val="24"/>
                      </w:rPr>
                      <w:t>Sammlung der Ergebnisse im Intranet</w:t>
                    </w:r>
                    <w:r w:rsidRPr="3D5D6137">
                      <w:rPr>
                        <w:sz w:val="24"/>
                        <w:szCs w:val="24"/>
                      </w:rPr>
                      <w:t xml:space="preserve"> und in der Exceldatei.</w:t>
                    </w:r>
                  </w:p>
                  <w:p w14:paraId="23468A66" w14:textId="77777777" w:rsidR="00CA3F22" w:rsidRPr="001C429E" w:rsidRDefault="00CA3F22" w:rsidP="00CA3F22">
                    <w:pPr>
                      <w:pStyle w:val="Listenabsatz"/>
                      <w:numPr>
                        <w:ilvl w:val="0"/>
                        <w:numId w:val="2"/>
                      </w:numPr>
                      <w:jc w:val="both"/>
                      <w:rPr>
                        <w:color w:val="000000" w:themeColor="text1"/>
                        <w:sz w:val="24"/>
                        <w:szCs w:val="24"/>
                      </w:rPr>
                    </w:pPr>
                    <w:r w:rsidRPr="3D5D6137">
                      <w:rPr>
                        <w:sz w:val="24"/>
                        <w:szCs w:val="24"/>
                      </w:rPr>
                      <w:t xml:space="preserve">Regelmäßige Zwischensicherungstreffen der didaktischen Leitung und der Steuergruppenleitung Unterrichtsentwicklung mit den entsprechenden Kolleginnen und Kollegen bzw. Fachschaften. </w:t>
                    </w:r>
                  </w:p>
                  <w:p w14:paraId="64383CF3" w14:textId="77777777" w:rsidR="00CA3F22" w:rsidRPr="00EB1033" w:rsidRDefault="00CA3F22" w:rsidP="00CA3F22">
                    <w:pPr>
                      <w:pStyle w:val="Listenabsatz"/>
                      <w:numPr>
                        <w:ilvl w:val="0"/>
                        <w:numId w:val="2"/>
                      </w:numPr>
                      <w:jc w:val="both"/>
                      <w:rPr>
                        <w:color w:val="000000" w:themeColor="text1"/>
                        <w:sz w:val="24"/>
                        <w:szCs w:val="24"/>
                      </w:rPr>
                    </w:pPr>
                    <w:r w:rsidRPr="3D5D6137">
                      <w:rPr>
                        <w:sz w:val="24"/>
                        <w:szCs w:val="24"/>
                      </w:rPr>
                      <w:t xml:space="preserve">Endgültige Digitalisierung des schuleigenen Qualitätstableaus durch die Steuergruppenleitung und die IT Beauftragte zur digitalen Darstellung des Schulprogramms und aller konzeptionellen Arbeit der Schule. </w:t>
                    </w:r>
                  </w:p>
                  <w:p w14:paraId="5C872492" w14:textId="77777777" w:rsidR="00CA3F22" w:rsidRPr="001C429E" w:rsidRDefault="00CA3F22" w:rsidP="00CA3F22">
                    <w:pPr>
                      <w:pStyle w:val="Listenabsatz"/>
                      <w:numPr>
                        <w:ilvl w:val="0"/>
                        <w:numId w:val="2"/>
                      </w:numPr>
                      <w:jc w:val="both"/>
                      <w:rPr>
                        <w:color w:val="000000" w:themeColor="text1"/>
                        <w:sz w:val="24"/>
                        <w:szCs w:val="24"/>
                      </w:rPr>
                    </w:pPr>
                    <w:r w:rsidRPr="3D5D6137">
                      <w:rPr>
                        <w:sz w:val="24"/>
                        <w:szCs w:val="24"/>
                      </w:rPr>
                      <w:t xml:space="preserve">Kontinuierliche inhaltliche und strukturelle Pflege und Wartung bei Anpassungen oder Veränderungen des schuleigenen Qualitätstableaus durch die IT Beauftragte. </w:t>
                    </w:r>
                  </w:p>
                  <w:p w14:paraId="4792DD44" w14:textId="77777777" w:rsidR="00CA3F22" w:rsidRDefault="00CA3F22" w:rsidP="00CA3F22">
                    <w:pPr>
                      <w:pStyle w:val="TabelleStandard"/>
                    </w:pPr>
                  </w:p>
                  <w:p w14:paraId="683F4694" w14:textId="77777777" w:rsidR="00CA3F22" w:rsidRPr="00483890" w:rsidRDefault="00CA3F22" w:rsidP="00CA3F22">
                    <w:pPr>
                      <w:jc w:val="both"/>
                      <w:rPr>
                        <w:szCs w:val="24"/>
                        <w:u w:val="single"/>
                      </w:rPr>
                    </w:pPr>
                    <w:r w:rsidRPr="00483890">
                      <w:rPr>
                        <w:szCs w:val="24"/>
                        <w:u w:val="single"/>
                      </w:rPr>
                      <w:t>Darstellung der erstellten Datei</w:t>
                    </w:r>
                  </w:p>
                  <w:p w14:paraId="5E83838A" w14:textId="77777777" w:rsidR="00CA3F22" w:rsidRDefault="00CA3F22" w:rsidP="00CA3F22">
                    <w:pPr>
                      <w:jc w:val="both"/>
                    </w:pPr>
                    <w:r>
                      <w:rPr>
                        <w:noProof/>
                      </w:rPr>
                      <w:drawing>
                        <wp:inline distT="0" distB="0" distL="0" distR="0" wp14:anchorId="7CF71900" wp14:editId="2E871162">
                          <wp:extent cx="5753098" cy="895350"/>
                          <wp:effectExtent l="0" t="0" r="0" b="0"/>
                          <wp:docPr id="99648848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a:extLst>
                                      <a:ext uri="{28A0092B-C50C-407E-A947-70E740481C1C}">
                                        <a14:useLocalDpi xmlns:a14="http://schemas.microsoft.com/office/drawing/2010/main" val="0"/>
                                      </a:ext>
                                    </a:extLst>
                                  </a:blip>
                                  <a:stretch>
                                    <a:fillRect/>
                                  </a:stretch>
                                </pic:blipFill>
                                <pic:spPr>
                                  <a:xfrm>
                                    <a:off x="0" y="0"/>
                                    <a:ext cx="5753098" cy="895350"/>
                                  </a:xfrm>
                                  <a:prstGeom prst="rect">
                                    <a:avLst/>
                                  </a:prstGeom>
                                </pic:spPr>
                              </pic:pic>
                            </a:graphicData>
                          </a:graphic>
                        </wp:inline>
                      </w:drawing>
                    </w:r>
                    <w:r>
                      <w:rPr>
                        <w:noProof/>
                      </w:rPr>
                      <w:drawing>
                        <wp:inline distT="0" distB="0" distL="0" distR="0" wp14:anchorId="0EB2A429" wp14:editId="76507E46">
                          <wp:extent cx="5753098" cy="495300"/>
                          <wp:effectExtent l="0" t="0" r="0" b="0"/>
                          <wp:docPr id="207110039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a:extLst>
                                      <a:ext uri="{28A0092B-C50C-407E-A947-70E740481C1C}">
                                        <a14:useLocalDpi xmlns:a14="http://schemas.microsoft.com/office/drawing/2010/main" val="0"/>
                                      </a:ext>
                                    </a:extLst>
                                  </a:blip>
                                  <a:stretch>
                                    <a:fillRect/>
                                  </a:stretch>
                                </pic:blipFill>
                                <pic:spPr>
                                  <a:xfrm>
                                    <a:off x="0" y="0"/>
                                    <a:ext cx="5753098" cy="495300"/>
                                  </a:xfrm>
                                  <a:prstGeom prst="rect">
                                    <a:avLst/>
                                  </a:prstGeom>
                                </pic:spPr>
                              </pic:pic>
                            </a:graphicData>
                          </a:graphic>
                        </wp:inline>
                      </w:drawing>
                    </w:r>
                  </w:p>
                  <w:p w14:paraId="765A34EC" w14:textId="77777777" w:rsidR="00CA3F22" w:rsidRDefault="00CA3F22" w:rsidP="00CA3F22">
                    <w:pPr>
                      <w:jc w:val="both"/>
                    </w:pPr>
                  </w:p>
                  <w:p w14:paraId="7DAD423C" w14:textId="77777777" w:rsidR="00CA3F22" w:rsidRDefault="00CA3F22" w:rsidP="00CA3F22">
                    <w:pPr>
                      <w:jc w:val="both"/>
                    </w:pPr>
                  </w:p>
                  <w:p w14:paraId="7AD2E56A" w14:textId="77777777" w:rsidR="00CA3F22" w:rsidRDefault="00CA3F22" w:rsidP="00CA3F22">
                    <w:pPr>
                      <w:jc w:val="both"/>
                    </w:pPr>
                  </w:p>
                  <w:p w14:paraId="07B809D3" w14:textId="77777777" w:rsidR="00CA3F22" w:rsidRDefault="00CA3F22" w:rsidP="00CA3F22">
                    <w:pPr>
                      <w:jc w:val="both"/>
                    </w:pPr>
                  </w:p>
                  <w:p w14:paraId="3A5D8FF0" w14:textId="77777777" w:rsidR="00CA3F22" w:rsidRDefault="00CA3F22" w:rsidP="00CA3F22">
                    <w:pPr>
                      <w:jc w:val="both"/>
                    </w:pPr>
                  </w:p>
                  <w:p w14:paraId="3267AB14" w14:textId="77777777" w:rsidR="00CA3F22" w:rsidRPr="00E22AB0" w:rsidRDefault="00CA3F22" w:rsidP="00CA3F22">
                    <w:pPr>
                      <w:jc w:val="both"/>
                    </w:pPr>
                    <w:r w:rsidRPr="00E22AB0">
                      <w:lastRenderedPageBreak/>
                      <w:t xml:space="preserve">Darstellung Steuergruppenstruktur </w:t>
                    </w:r>
                  </w:p>
                  <w:tbl>
                    <w:tblPr>
                      <w:tblStyle w:val="Tabellenraster"/>
                      <w:tblW w:w="0" w:type="auto"/>
                      <w:tblLayout w:type="fixed"/>
                      <w:tblLook w:val="04A0" w:firstRow="1" w:lastRow="0" w:firstColumn="1" w:lastColumn="0" w:noHBand="0" w:noVBand="1"/>
                    </w:tblPr>
                    <w:tblGrid>
                      <w:gridCol w:w="2313"/>
                      <w:gridCol w:w="1281"/>
                      <w:gridCol w:w="1271"/>
                      <w:gridCol w:w="1682"/>
                      <w:gridCol w:w="1374"/>
                      <w:gridCol w:w="1367"/>
                    </w:tblGrid>
                    <w:tr w:rsidR="00CA3F22" w14:paraId="77A7E3C7" w14:textId="77777777" w:rsidTr="004152B8">
                      <w:tc>
                        <w:tcPr>
                          <w:tcW w:w="9288" w:type="dxa"/>
                          <w:gridSpan w:val="6"/>
                          <w:vAlign w:val="center"/>
                        </w:tcPr>
                        <w:p w14:paraId="4E1ADD48" w14:textId="77777777" w:rsidR="00CA3F22" w:rsidRDefault="00CA3F22" w:rsidP="00CA3F22">
                          <w:pPr>
                            <w:spacing w:line="360" w:lineRule="auto"/>
                            <w:jc w:val="center"/>
                          </w:pPr>
                          <w:r>
                            <w:rPr>
                              <w:noProof/>
                            </w:rPr>
                            <mc:AlternateContent>
                              <mc:Choice Requires="wps">
                                <w:drawing>
                                  <wp:anchor distT="0" distB="0" distL="114300" distR="114300" simplePos="0" relativeHeight="251664384" behindDoc="0" locked="0" layoutInCell="1" allowOverlap="1" wp14:anchorId="09094B47" wp14:editId="4499A268">
                                    <wp:simplePos x="0" y="0"/>
                                    <wp:positionH relativeFrom="column">
                                      <wp:posOffset>3882390</wp:posOffset>
                                    </wp:positionH>
                                    <wp:positionV relativeFrom="paragraph">
                                      <wp:posOffset>126365</wp:posOffset>
                                    </wp:positionV>
                                    <wp:extent cx="1365885" cy="668655"/>
                                    <wp:effectExtent l="38100" t="38100" r="24765" b="36195"/>
                                    <wp:wrapNone/>
                                    <wp:docPr id="6" name="Gerade Verbindung mit Pfeil 6"/>
                                    <wp:cNvGraphicFramePr/>
                                    <a:graphic xmlns:a="http://schemas.openxmlformats.org/drawingml/2006/main">
                                      <a:graphicData uri="http://schemas.microsoft.com/office/word/2010/wordprocessingShape">
                                        <wps:wsp>
                                          <wps:cNvCnPr/>
                                          <wps:spPr>
                                            <a:xfrm flipH="1" flipV="1">
                                              <a:off x="0" y="0"/>
                                              <a:ext cx="1365885" cy="6686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DD4727" id="_x0000_t32" coordsize="21600,21600" o:spt="32" o:oned="t" path="m,l21600,21600e" filled="f">
                                    <v:path arrowok="t" fillok="f" o:connecttype="none"/>
                                    <o:lock v:ext="edit" shapetype="t"/>
                                  </v:shapetype>
                                  <v:shape id="Gerade Verbindung mit Pfeil 6" o:spid="_x0000_s1026" type="#_x0000_t32" style="position:absolute;margin-left:305.7pt;margin-top:9.95pt;width:107.55pt;height:52.6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" strokecolor="#4579b8 [3044]">
                                    <v:stroke endarrow="block"/>
                                  </v:shape>
                                </w:pict>
                              </mc:Fallback>
                            </mc:AlternateContent>
                          </w:r>
                          <w:r>
                            <w:t>STG. Schulentwicklung</w:t>
                          </w:r>
                        </w:p>
                      </w:tc>
                    </w:tr>
                    <w:tr w:rsidR="00CA3F22" w14:paraId="6F05634F" w14:textId="77777777" w:rsidTr="004152B8">
                      <w:tc>
                        <w:tcPr>
                          <w:tcW w:w="2313" w:type="dxa"/>
                          <w:vAlign w:val="center"/>
                        </w:tcPr>
                        <w:p w14:paraId="7EDA3436" w14:textId="77777777" w:rsidR="00CA3F22" w:rsidRPr="00E22AB0" w:rsidRDefault="00CA3F22" w:rsidP="00CA3F22">
                          <w:pPr>
                            <w:spacing w:line="360" w:lineRule="auto"/>
                            <w:jc w:val="center"/>
                            <w:rPr>
                              <w:sz w:val="20"/>
                            </w:rPr>
                          </w:pPr>
                          <w:r w:rsidRPr="00E22AB0">
                            <w:rPr>
                              <w:noProof/>
                              <w:sz w:val="20"/>
                            </w:rPr>
                            <mc:AlternateContent>
                              <mc:Choice Requires="wps">
                                <w:drawing>
                                  <wp:anchor distT="0" distB="0" distL="114300" distR="114300" simplePos="0" relativeHeight="251659264" behindDoc="0" locked="0" layoutInCell="1" allowOverlap="1" wp14:anchorId="54F851C9" wp14:editId="55667C56">
                                    <wp:simplePos x="0" y="0"/>
                                    <wp:positionH relativeFrom="column">
                                      <wp:posOffset>732790</wp:posOffset>
                                    </wp:positionH>
                                    <wp:positionV relativeFrom="paragraph">
                                      <wp:posOffset>-382270</wp:posOffset>
                                    </wp:positionV>
                                    <wp:extent cx="1216025" cy="621030"/>
                                    <wp:effectExtent l="0" t="38100" r="60325" b="26670"/>
                                    <wp:wrapNone/>
                                    <wp:docPr id="4" name="Gerade Verbindung mit Pfeil 4"/>
                                    <wp:cNvGraphicFramePr/>
                                    <a:graphic xmlns:a="http://schemas.openxmlformats.org/drawingml/2006/main">
                                      <a:graphicData uri="http://schemas.microsoft.com/office/word/2010/wordprocessingShape">
                                        <wps:wsp>
                                          <wps:cNvCnPr/>
                                          <wps:spPr>
                                            <a:xfrm flipV="1">
                                              <a:off x="0" y="0"/>
                                              <a:ext cx="1216025" cy="6210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9C0F36" id="Gerade Verbindung mit Pfeil 4" o:spid="_x0000_s1026" type="#_x0000_t32" style="position:absolute;margin-left:57.7pt;margin-top:-30.1pt;width:95.75pt;height:48.9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" strokecolor="#4579b8 [3044]">
                                    <v:stroke endarrow="block"/>
                                  </v:shape>
                                </w:pict>
                              </mc:Fallback>
                            </mc:AlternateContent>
                          </w:r>
                        </w:p>
                        <w:p w14:paraId="1412039D" w14:textId="77777777" w:rsidR="00CA3F22" w:rsidRPr="00E22AB0" w:rsidRDefault="00CA3F22" w:rsidP="00CA3F22">
                          <w:pPr>
                            <w:spacing w:line="360" w:lineRule="auto"/>
                            <w:jc w:val="center"/>
                            <w:rPr>
                              <w:sz w:val="20"/>
                            </w:rPr>
                          </w:pPr>
                          <w:r w:rsidRPr="00E22AB0">
                            <w:rPr>
                              <w:sz w:val="20"/>
                            </w:rPr>
                            <w:t>Unterrichtsentwicklung</w:t>
                          </w:r>
                        </w:p>
                        <w:p w14:paraId="12216B97" w14:textId="77777777" w:rsidR="00CA3F22" w:rsidRPr="00E22AB0" w:rsidRDefault="00CA3F22" w:rsidP="00CA3F22">
                          <w:pPr>
                            <w:spacing w:line="360" w:lineRule="auto"/>
                            <w:jc w:val="center"/>
                            <w:rPr>
                              <w:sz w:val="20"/>
                            </w:rPr>
                          </w:pPr>
                        </w:p>
                      </w:tc>
                      <w:tc>
                        <w:tcPr>
                          <w:tcW w:w="1281" w:type="dxa"/>
                          <w:vAlign w:val="center"/>
                        </w:tcPr>
                        <w:p w14:paraId="27293342" w14:textId="77777777" w:rsidR="00CA3F22" w:rsidRPr="00E22AB0" w:rsidRDefault="00CA3F22" w:rsidP="00CA3F22">
                          <w:pPr>
                            <w:spacing w:line="360" w:lineRule="auto"/>
                            <w:jc w:val="center"/>
                            <w:rPr>
                              <w:sz w:val="20"/>
                            </w:rPr>
                          </w:pPr>
                        </w:p>
                        <w:p w14:paraId="72A035AD" w14:textId="77777777" w:rsidR="00CA3F22" w:rsidRPr="00E22AB0" w:rsidRDefault="00CA3F22" w:rsidP="00CA3F22">
                          <w:pPr>
                            <w:spacing w:line="360" w:lineRule="auto"/>
                            <w:jc w:val="center"/>
                            <w:rPr>
                              <w:sz w:val="20"/>
                            </w:rPr>
                          </w:pPr>
                          <w:r w:rsidRPr="00E22AB0">
                            <w:rPr>
                              <w:sz w:val="20"/>
                            </w:rPr>
                            <w:t>Inklusion</w:t>
                          </w:r>
                        </w:p>
                        <w:p w14:paraId="073831BA" w14:textId="77777777" w:rsidR="00CA3F22" w:rsidRPr="00E22AB0" w:rsidRDefault="00CA3F22" w:rsidP="00CA3F22">
                          <w:pPr>
                            <w:spacing w:line="360" w:lineRule="auto"/>
                            <w:jc w:val="center"/>
                            <w:rPr>
                              <w:sz w:val="20"/>
                            </w:rPr>
                          </w:pPr>
                        </w:p>
                      </w:tc>
                      <w:tc>
                        <w:tcPr>
                          <w:tcW w:w="1271" w:type="dxa"/>
                          <w:vAlign w:val="center"/>
                        </w:tcPr>
                        <w:p w14:paraId="11D85410" w14:textId="77777777" w:rsidR="00CA3F22" w:rsidRPr="00E22AB0" w:rsidRDefault="00CA3F22" w:rsidP="00CA3F22">
                          <w:pPr>
                            <w:spacing w:line="360" w:lineRule="auto"/>
                            <w:jc w:val="center"/>
                            <w:rPr>
                              <w:sz w:val="20"/>
                            </w:rPr>
                          </w:pPr>
                          <w:r w:rsidRPr="00E22AB0">
                            <w:rPr>
                              <w:noProof/>
                              <w:sz w:val="20"/>
                            </w:rPr>
                            <mc:AlternateContent>
                              <mc:Choice Requires="wps">
                                <w:drawing>
                                  <wp:anchor distT="0" distB="0" distL="114300" distR="114300" simplePos="0" relativeHeight="251660288" behindDoc="0" locked="0" layoutInCell="1" allowOverlap="1" wp14:anchorId="57BCD3CB" wp14:editId="021609D0">
                                    <wp:simplePos x="0" y="0"/>
                                    <wp:positionH relativeFrom="column">
                                      <wp:posOffset>-413385</wp:posOffset>
                                    </wp:positionH>
                                    <wp:positionV relativeFrom="paragraph">
                                      <wp:posOffset>-191770</wp:posOffset>
                                    </wp:positionV>
                                    <wp:extent cx="465455" cy="577850"/>
                                    <wp:effectExtent l="0" t="38100" r="48895" b="31750"/>
                                    <wp:wrapNone/>
                                    <wp:docPr id="7" name="Gerade Verbindung mit Pfeil 7"/>
                                    <wp:cNvGraphicFramePr/>
                                    <a:graphic xmlns:a="http://schemas.openxmlformats.org/drawingml/2006/main">
                                      <a:graphicData uri="http://schemas.microsoft.com/office/word/2010/wordprocessingShape">
                                        <wps:wsp>
                                          <wps:cNvCnPr/>
                                          <wps:spPr>
                                            <a:xfrm flipV="1">
                                              <a:off x="0" y="0"/>
                                              <a:ext cx="465455" cy="577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E5EA3D" id="Gerade Verbindung mit Pfeil 7" o:spid="_x0000_s1026" type="#_x0000_t32" style="position:absolute;margin-left:-32.55pt;margin-top:-15.1pt;width:36.65pt;height:4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" strokecolor="#4579b8 [3044]">
                                    <v:stroke endarrow="block"/>
                                  </v:shape>
                                </w:pict>
                              </mc:Fallback>
                            </mc:AlternateContent>
                          </w:r>
                        </w:p>
                        <w:p w14:paraId="331D92B9" w14:textId="77777777" w:rsidR="00CA3F22" w:rsidRPr="00E22AB0" w:rsidRDefault="00CA3F22" w:rsidP="00CA3F22">
                          <w:pPr>
                            <w:spacing w:line="360" w:lineRule="auto"/>
                            <w:jc w:val="center"/>
                            <w:rPr>
                              <w:sz w:val="20"/>
                            </w:rPr>
                          </w:pPr>
                          <w:r w:rsidRPr="00E22AB0">
                            <w:rPr>
                              <w:sz w:val="20"/>
                            </w:rPr>
                            <w:t>Gesunde Schule</w:t>
                          </w:r>
                        </w:p>
                        <w:p w14:paraId="1092A3CB" w14:textId="77777777" w:rsidR="00CA3F22" w:rsidRPr="00E22AB0" w:rsidRDefault="00CA3F22" w:rsidP="00CA3F22">
                          <w:pPr>
                            <w:spacing w:line="360" w:lineRule="auto"/>
                            <w:jc w:val="center"/>
                            <w:rPr>
                              <w:sz w:val="20"/>
                            </w:rPr>
                          </w:pPr>
                        </w:p>
                      </w:tc>
                      <w:tc>
                        <w:tcPr>
                          <w:tcW w:w="1682" w:type="dxa"/>
                          <w:vAlign w:val="center"/>
                        </w:tcPr>
                        <w:p w14:paraId="64A25B64" w14:textId="77777777" w:rsidR="00CA3F22" w:rsidRPr="00E22AB0" w:rsidRDefault="00CA3F22" w:rsidP="00CA3F22">
                          <w:pPr>
                            <w:spacing w:line="360" w:lineRule="auto"/>
                            <w:jc w:val="center"/>
                            <w:rPr>
                              <w:sz w:val="20"/>
                            </w:rPr>
                          </w:pPr>
                          <w:r w:rsidRPr="00E22AB0">
                            <w:rPr>
                              <w:noProof/>
                              <w:sz w:val="20"/>
                            </w:rPr>
                            <mc:AlternateContent>
                              <mc:Choice Requires="wps">
                                <w:drawing>
                                  <wp:anchor distT="0" distB="0" distL="114300" distR="114300" simplePos="0" relativeHeight="251661312" behindDoc="0" locked="0" layoutInCell="1" allowOverlap="1" wp14:anchorId="228315BB" wp14:editId="19E55E03">
                                    <wp:simplePos x="0" y="0"/>
                                    <wp:positionH relativeFrom="column">
                                      <wp:posOffset>-387985</wp:posOffset>
                                    </wp:positionH>
                                    <wp:positionV relativeFrom="paragraph">
                                      <wp:posOffset>-200660</wp:posOffset>
                                    </wp:positionV>
                                    <wp:extent cx="45085" cy="456565"/>
                                    <wp:effectExtent l="38100" t="38100" r="50165" b="19685"/>
                                    <wp:wrapNone/>
                                    <wp:docPr id="8" name="Gerade Verbindung mit Pfeil 8"/>
                                    <wp:cNvGraphicFramePr/>
                                    <a:graphic xmlns:a="http://schemas.openxmlformats.org/drawingml/2006/main">
                                      <a:graphicData uri="http://schemas.microsoft.com/office/word/2010/wordprocessingShape">
                                        <wps:wsp>
                                          <wps:cNvCnPr/>
                                          <wps:spPr>
                                            <a:xfrm flipV="1">
                                              <a:off x="0" y="0"/>
                                              <a:ext cx="45085" cy="4565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C80B97" id="Gerade Verbindung mit Pfeil 8" o:spid="_x0000_s1026" type="#_x0000_t32" style="position:absolute;margin-left:-30.55pt;margin-top:-15.8pt;width:3.55pt;height:35.9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" strokecolor="#4579b8 [3044]">
                                    <v:stroke endarrow="block"/>
                                  </v:shape>
                                </w:pict>
                              </mc:Fallback>
                            </mc:AlternateContent>
                          </w:r>
                        </w:p>
                        <w:p w14:paraId="4398F175" w14:textId="77777777" w:rsidR="00CA3F22" w:rsidRPr="00E22AB0" w:rsidRDefault="00CA3F22" w:rsidP="00CA3F22">
                          <w:pPr>
                            <w:spacing w:line="360" w:lineRule="auto"/>
                            <w:jc w:val="center"/>
                            <w:rPr>
                              <w:sz w:val="20"/>
                            </w:rPr>
                          </w:pPr>
                          <w:r w:rsidRPr="00E22AB0">
                            <w:rPr>
                              <w:sz w:val="20"/>
                            </w:rPr>
                            <w:t>Studien und Berufsberatung</w:t>
                          </w:r>
                        </w:p>
                        <w:p w14:paraId="5D73DF15" w14:textId="77777777" w:rsidR="00CA3F22" w:rsidRPr="00E22AB0" w:rsidRDefault="00CA3F22" w:rsidP="00CA3F22">
                          <w:pPr>
                            <w:spacing w:line="360" w:lineRule="auto"/>
                            <w:jc w:val="center"/>
                            <w:rPr>
                              <w:sz w:val="20"/>
                            </w:rPr>
                          </w:pPr>
                        </w:p>
                      </w:tc>
                      <w:tc>
                        <w:tcPr>
                          <w:tcW w:w="1374" w:type="dxa"/>
                          <w:vAlign w:val="center"/>
                        </w:tcPr>
                        <w:p w14:paraId="414210B4" w14:textId="77777777" w:rsidR="00CA3F22" w:rsidRPr="00E22AB0" w:rsidRDefault="00CA3F22" w:rsidP="00CA3F22">
                          <w:pPr>
                            <w:spacing w:line="360" w:lineRule="auto"/>
                            <w:jc w:val="center"/>
                            <w:rPr>
                              <w:sz w:val="20"/>
                            </w:rPr>
                          </w:pPr>
                          <w:r w:rsidRPr="00E22AB0">
                            <w:rPr>
                              <w:noProof/>
                              <w:sz w:val="20"/>
                            </w:rPr>
                            <mc:AlternateContent>
                              <mc:Choice Requires="wps">
                                <w:drawing>
                                  <wp:anchor distT="0" distB="0" distL="114300" distR="114300" simplePos="0" relativeHeight="251662336" behindDoc="0" locked="0" layoutInCell="1" allowOverlap="1" wp14:anchorId="0F54509D" wp14:editId="30A5615E">
                                    <wp:simplePos x="0" y="0"/>
                                    <wp:positionH relativeFrom="column">
                                      <wp:posOffset>-741045</wp:posOffset>
                                    </wp:positionH>
                                    <wp:positionV relativeFrom="paragraph">
                                      <wp:posOffset>-337185</wp:posOffset>
                                    </wp:positionV>
                                    <wp:extent cx="180975" cy="456565"/>
                                    <wp:effectExtent l="38100" t="38100" r="28575" b="19685"/>
                                    <wp:wrapNone/>
                                    <wp:docPr id="9" name="Gerade Verbindung mit Pfeil 9"/>
                                    <wp:cNvGraphicFramePr/>
                                    <a:graphic xmlns:a="http://schemas.openxmlformats.org/drawingml/2006/main">
                                      <a:graphicData uri="http://schemas.microsoft.com/office/word/2010/wordprocessingShape">
                                        <wps:wsp>
                                          <wps:cNvCnPr/>
                                          <wps:spPr>
                                            <a:xfrm flipH="1" flipV="1">
                                              <a:off x="0" y="0"/>
                                              <a:ext cx="180975" cy="4565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2D4DF2" id="Gerade Verbindung mit Pfeil 9" o:spid="_x0000_s1026" type="#_x0000_t32" style="position:absolute;margin-left:-58.35pt;margin-top:-26.55pt;width:14.25pt;height:35.9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" strokecolor="#4579b8 [3044]">
                                    <v:stroke endarrow="block"/>
                                  </v:shape>
                                </w:pict>
                              </mc:Fallback>
                            </mc:AlternateContent>
                          </w:r>
                        </w:p>
                        <w:p w14:paraId="1E87AEB2" w14:textId="77777777" w:rsidR="00CA3F22" w:rsidRPr="00E22AB0" w:rsidRDefault="00CA3F22" w:rsidP="00CA3F22">
                          <w:pPr>
                            <w:spacing w:line="360" w:lineRule="auto"/>
                            <w:jc w:val="center"/>
                            <w:rPr>
                              <w:sz w:val="20"/>
                            </w:rPr>
                          </w:pPr>
                          <w:r w:rsidRPr="00E22AB0">
                            <w:rPr>
                              <w:sz w:val="20"/>
                            </w:rPr>
                            <w:t>Evaluation</w:t>
                          </w:r>
                        </w:p>
                        <w:p w14:paraId="5645AC51" w14:textId="77777777" w:rsidR="00CA3F22" w:rsidRPr="00E22AB0" w:rsidRDefault="00CA3F22" w:rsidP="00CA3F22">
                          <w:pPr>
                            <w:spacing w:line="360" w:lineRule="auto"/>
                            <w:jc w:val="center"/>
                            <w:rPr>
                              <w:sz w:val="20"/>
                            </w:rPr>
                          </w:pPr>
                        </w:p>
                      </w:tc>
                      <w:tc>
                        <w:tcPr>
                          <w:tcW w:w="1367" w:type="dxa"/>
                          <w:vAlign w:val="center"/>
                        </w:tcPr>
                        <w:p w14:paraId="49F08E78" w14:textId="77777777" w:rsidR="00CA3F22" w:rsidRPr="00E22AB0" w:rsidRDefault="00CA3F22" w:rsidP="00CA3F22">
                          <w:pPr>
                            <w:spacing w:line="360" w:lineRule="auto"/>
                            <w:jc w:val="center"/>
                            <w:rPr>
                              <w:sz w:val="20"/>
                            </w:rPr>
                          </w:pPr>
                          <w:r w:rsidRPr="00E22AB0">
                            <w:rPr>
                              <w:noProof/>
                              <w:sz w:val="20"/>
                            </w:rPr>
                            <mc:AlternateContent>
                              <mc:Choice Requires="wps">
                                <w:drawing>
                                  <wp:anchor distT="0" distB="0" distL="114300" distR="114300" simplePos="0" relativeHeight="251663360" behindDoc="0" locked="0" layoutInCell="1" allowOverlap="1" wp14:anchorId="53950DD1" wp14:editId="183FED62">
                                    <wp:simplePos x="0" y="0"/>
                                    <wp:positionH relativeFrom="column">
                                      <wp:posOffset>-1310640</wp:posOffset>
                                    </wp:positionH>
                                    <wp:positionV relativeFrom="paragraph">
                                      <wp:posOffset>-73025</wp:posOffset>
                                    </wp:positionV>
                                    <wp:extent cx="819150" cy="551815"/>
                                    <wp:effectExtent l="38100" t="38100" r="19050" b="19685"/>
                                    <wp:wrapNone/>
                                    <wp:docPr id="10" name="Gerade Verbindung mit Pfeil 10"/>
                                    <wp:cNvGraphicFramePr/>
                                    <a:graphic xmlns:a="http://schemas.openxmlformats.org/drawingml/2006/main">
                                      <a:graphicData uri="http://schemas.microsoft.com/office/word/2010/wordprocessingShape">
                                        <wps:wsp>
                                          <wps:cNvCnPr/>
                                          <wps:spPr>
                                            <a:xfrm flipH="1" flipV="1">
                                              <a:off x="0" y="0"/>
                                              <a:ext cx="819150" cy="5518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436094" id="Gerade Verbindung mit Pfeil 10" o:spid="_x0000_s1026" type="#_x0000_t32" style="position:absolute;margin-left:-103.2pt;margin-top:-5.75pt;width:64.5pt;height:43.4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" strokecolor="#4579b8 [3044]">
                                    <v:stroke endarrow="block"/>
                                  </v:shape>
                                </w:pict>
                              </mc:Fallback>
                            </mc:AlternateContent>
                          </w:r>
                        </w:p>
                        <w:p w14:paraId="2C9672C7" w14:textId="77777777" w:rsidR="00CA3F22" w:rsidRPr="00E22AB0" w:rsidRDefault="00CA3F22" w:rsidP="00CA3F22">
                          <w:pPr>
                            <w:spacing w:line="360" w:lineRule="auto"/>
                            <w:jc w:val="center"/>
                            <w:rPr>
                              <w:sz w:val="20"/>
                            </w:rPr>
                          </w:pPr>
                          <w:r w:rsidRPr="00E22AB0">
                            <w:rPr>
                              <w:sz w:val="20"/>
                            </w:rPr>
                            <w:t>Diagnostik und Lerntherapie</w:t>
                          </w:r>
                        </w:p>
                        <w:p w14:paraId="22BE0653" w14:textId="77777777" w:rsidR="00CA3F22" w:rsidRPr="00E22AB0" w:rsidRDefault="00CA3F22" w:rsidP="00CA3F22">
                          <w:pPr>
                            <w:spacing w:line="360" w:lineRule="auto"/>
                            <w:jc w:val="center"/>
                            <w:rPr>
                              <w:sz w:val="20"/>
                            </w:rPr>
                          </w:pPr>
                        </w:p>
                      </w:tc>
                    </w:tr>
                  </w:tbl>
                  <w:p w14:paraId="3CBFC0A4" w14:textId="77777777" w:rsidR="00CA3F22" w:rsidRDefault="00CA3F22" w:rsidP="00CA3F22">
                    <w:pPr>
                      <w:jc w:val="both"/>
                    </w:pPr>
                  </w:p>
                  <w:p w14:paraId="234E1FA2" w14:textId="77777777" w:rsidR="00CA3F22" w:rsidRDefault="00CA3F22" w:rsidP="00CA3F22">
                    <w:pPr>
                      <w:jc w:val="both"/>
                      <w:rPr>
                        <w:rFonts w:eastAsia="Times New Roman"/>
                        <w:szCs w:val="20"/>
                        <w:lang w:eastAsia="de-DE"/>
                      </w:rPr>
                    </w:pPr>
                    <w:r>
                      <w:t xml:space="preserve">Die STG. Leitung sitzt als Vertreter zusammen mit der SL in der Schulentwicklung. </w:t>
                    </w:r>
                  </w:p>
                </w:sdtContent>
              </w:sdt>
              <w:p w14:paraId="048E048A" w14:textId="07204B58" w:rsidR="0099682A" w:rsidRDefault="00BE0E01" w:rsidP="0009472B">
                <w:pPr>
                  <w:pStyle w:val="TabelleStandard"/>
                </w:pPr>
              </w:p>
            </w:sdtContent>
          </w:sdt>
        </w:tc>
      </w:tr>
      <w:tr w:rsidR="00F53932" w14:paraId="2A792E01"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14:paraId="546464BB" w14:textId="77777777" w:rsidR="00F53932" w:rsidRDefault="00F53932" w:rsidP="000373CA">
            <w:pPr>
              <w:pStyle w:val="TabelleZwischenzeile"/>
            </w:pPr>
          </w:p>
        </w:tc>
      </w:tr>
      <w:tr w:rsidR="0099682A" w:rsidRPr="00453F13" w14:paraId="7DC387C0"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14:paraId="05E6AE90" w14:textId="77777777" w:rsidR="0099682A" w:rsidRPr="00275665" w:rsidRDefault="0099682A" w:rsidP="00275665">
            <w:pPr>
              <w:pStyle w:val="TabelleGruppe"/>
            </w:pPr>
            <w:r w:rsidRPr="00453F13">
              <w:t>Kontaktpersonen</w:t>
            </w:r>
          </w:p>
        </w:tc>
      </w:tr>
      <w:tr w:rsidR="0099682A" w:rsidRPr="00284817" w14:paraId="616B0B62"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14:paraId="513BCEDB" w14:textId="77777777" w:rsidR="0099682A" w:rsidRPr="00284817" w:rsidRDefault="0099682A" w:rsidP="00D12388">
            <w:pPr>
              <w:pStyle w:val="TabelleStandard"/>
            </w:pPr>
            <w:r w:rsidRPr="00D720AD">
              <w:t>Kontaktdaten</w:t>
            </w:r>
            <w:r w:rsidR="00352E92">
              <w:br/>
            </w:r>
            <w:r w:rsidR="00D12388" w:rsidRPr="00D720AD">
              <w:t>der Ansprechpartner</w:t>
            </w:r>
            <w:r w:rsidR="00D12388">
              <w:t>in</w:t>
            </w:r>
            <w:r w:rsidRPr="00D720AD">
              <w:t>/</w:t>
            </w:r>
            <w:r w:rsidR="00D12388">
              <w:br/>
            </w:r>
            <w:r w:rsidR="00D12388" w:rsidRPr="00D720AD">
              <w:t>des Ansprechpartners</w:t>
            </w:r>
          </w:p>
        </w:tc>
        <w:tc>
          <w:tcPr>
            <w:tcW w:w="7229" w:type="dxa"/>
          </w:tcPr>
          <w:sdt>
            <w:sdtPr>
              <w:alias w:val="Ansprechpartner für Ihr Praxisbeispiels"/>
              <w:tag w:val="Ansprechpartner"/>
              <w:id w:val="-597952920"/>
              <w:lock w:val="sdtLocked"/>
              <w:placeholder>
                <w:docPart w:val="ACBDB7BD285646B99B5D7E93800CBB65"/>
              </w:placeholder>
            </w:sdtPr>
            <w:sdtEndPr/>
            <w:sdtContent>
              <w:sdt>
                <w:sdtPr>
                  <w:alias w:val="Ansprechpartner für Ihr Praxisbeispiels"/>
                  <w:tag w:val="Ansprechpartner"/>
                  <w:id w:val="974873499"/>
                  <w:placeholder>
                    <w:docPart w:val="4D9F00916D8B488DBDDCBCD1B7D1D57B"/>
                  </w:placeholder>
                </w:sdtPr>
                <w:sdtEndPr/>
                <w:sdtContent>
                  <w:p w14:paraId="3D136AAE" w14:textId="77777777" w:rsidR="00CA3F22" w:rsidRDefault="00CA3F22" w:rsidP="00CA3F22">
                    <w:pPr>
                      <w:pStyle w:val="TabelleStandard"/>
                    </w:pPr>
                    <w:r>
                      <w:t xml:space="preserve">Helge Sünneker </w:t>
                    </w:r>
                  </w:p>
                  <w:p w14:paraId="2CF0780B" w14:textId="77777777" w:rsidR="00CA3F22" w:rsidRDefault="00BE0E01" w:rsidP="00CA3F22">
                    <w:pPr>
                      <w:pStyle w:val="TabelleStandard"/>
                    </w:pPr>
                    <w:hyperlink r:id="rId10" w:history="1">
                      <w:r w:rsidR="00CA3F22" w:rsidRPr="003C5A54">
                        <w:rPr>
                          <w:rStyle w:val="Hyperlink"/>
                        </w:rPr>
                        <w:t>h.suenneker@sk-hsch.de</w:t>
                      </w:r>
                    </w:hyperlink>
                  </w:p>
                  <w:p w14:paraId="203A07E1" w14:textId="77777777" w:rsidR="00CA3F22" w:rsidRDefault="00CA3F22" w:rsidP="00CA3F22">
                    <w:pPr>
                      <w:pStyle w:val="TabelleStandard"/>
                    </w:pPr>
                    <w:r>
                      <w:t>02555-93910</w:t>
                    </w:r>
                  </w:p>
                  <w:p w14:paraId="6D4CF9F5" w14:textId="77777777" w:rsidR="00CA3F22" w:rsidRDefault="00CA3F22" w:rsidP="00CA3F22">
                    <w:pPr>
                      <w:pStyle w:val="TabelleStandard"/>
                    </w:pPr>
                  </w:p>
                  <w:p w14:paraId="3D1E2730" w14:textId="77777777" w:rsidR="00CA3F22" w:rsidRDefault="00CA3F22" w:rsidP="00CA3F22">
                    <w:pPr>
                      <w:pStyle w:val="TabelleStandard"/>
                    </w:pPr>
                    <w:r>
                      <w:t xml:space="preserve">Juliane Rodegro </w:t>
                    </w:r>
                  </w:p>
                  <w:p w14:paraId="48D22797" w14:textId="77777777" w:rsidR="00CA3F22" w:rsidRDefault="00BE0E01" w:rsidP="00CA3F22">
                    <w:pPr>
                      <w:pStyle w:val="TabelleStandard"/>
                    </w:pPr>
                    <w:hyperlink r:id="rId11" w:history="1">
                      <w:r w:rsidR="00CA3F22" w:rsidRPr="000D0E6D">
                        <w:rPr>
                          <w:rStyle w:val="Hyperlink"/>
                        </w:rPr>
                        <w:t>j.rodegro@sk-hsch.de</w:t>
                      </w:r>
                    </w:hyperlink>
                  </w:p>
                  <w:p w14:paraId="4145ACD0" w14:textId="77777777" w:rsidR="00CA3F22" w:rsidRDefault="00CA3F22" w:rsidP="00CA3F22">
                    <w:pPr>
                      <w:pStyle w:val="TabelleStandard"/>
                      <w:rPr>
                        <w:rFonts w:eastAsia="Times New Roman"/>
                        <w:szCs w:val="20"/>
                        <w:lang w:eastAsia="de-DE"/>
                      </w:rPr>
                    </w:pPr>
                    <w:r>
                      <w:t>02555-93910</w:t>
                    </w:r>
                  </w:p>
                </w:sdtContent>
              </w:sdt>
              <w:p w14:paraId="7E7B7601" w14:textId="2903830D" w:rsidR="0099682A" w:rsidRPr="00284817" w:rsidRDefault="00BE0E01" w:rsidP="00275665">
                <w:pPr>
                  <w:pStyle w:val="TabelleStandard"/>
                </w:pPr>
              </w:p>
            </w:sdtContent>
          </w:sdt>
        </w:tc>
      </w:tr>
      <w:tr w:rsidR="00F53932" w14:paraId="45769383"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14:paraId="62A094BA" w14:textId="77777777" w:rsidR="00F53932" w:rsidRDefault="00F53932" w:rsidP="000373CA">
            <w:pPr>
              <w:pStyle w:val="TabelleZwischenzeile"/>
            </w:pPr>
          </w:p>
        </w:tc>
      </w:tr>
      <w:tr w:rsidR="0099682A" w:rsidRPr="00453F13" w14:paraId="0BEE8F10" w14:textId="77777777"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14:paraId="7105F0AA" w14:textId="77777777" w:rsidR="0099682A" w:rsidRPr="00275665" w:rsidRDefault="0099682A" w:rsidP="00275665">
            <w:pPr>
              <w:pStyle w:val="TabelleGruppe"/>
            </w:pPr>
            <w:r w:rsidRPr="00453F13">
              <w:t>Kontaktmöglichkeiten</w:t>
            </w:r>
          </w:p>
        </w:tc>
      </w:tr>
      <w:tr w:rsidR="0099682A" w:rsidRPr="00284817" w14:paraId="045C449E"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14:paraId="59F32277" w14:textId="77777777" w:rsidR="0099682A" w:rsidRPr="00275665" w:rsidRDefault="0099682A" w:rsidP="00275665">
            <w:pPr>
              <w:pStyle w:val="TabelleStandard"/>
            </w:pPr>
            <w:r w:rsidRPr="00275665">
              <w:t>Telefonisch</w:t>
            </w:r>
          </w:p>
        </w:tc>
        <w:tc>
          <w:tcPr>
            <w:tcW w:w="7229" w:type="dxa"/>
          </w:tcPr>
          <w:p w14:paraId="5F7E1E46" w14:textId="3E70D917" w:rsidR="0099682A" w:rsidRPr="00275665" w:rsidRDefault="00BE0E01" w:rsidP="00275665">
            <w:pPr>
              <w:pStyle w:val="TabelleStandard"/>
            </w:pPr>
            <w:sdt>
              <w:sdtPr>
                <w:alias w:val="Telefonischer Kontakt möglich"/>
                <w:tag w:val="KontaktTelefonJa"/>
                <w:id w:val="1768876569"/>
                <w14:checkbox>
                  <w14:checked w14:val="1"/>
                  <w14:checkedState w14:val="2612" w14:font="MS Gothic"/>
                  <w14:uncheckedState w14:val="2610" w14:font="MS Gothic"/>
                </w14:checkbox>
              </w:sdtPr>
              <w:sdtEndPr/>
              <w:sdtContent>
                <w:r w:rsidR="00CA3F22">
                  <w:rPr>
                    <w:rFonts w:ascii="MS Gothic" w:eastAsia="MS Gothic" w:hAnsi="MS Gothic" w:hint="eastAsia"/>
                  </w:rPr>
                  <w:t>☒</w:t>
                </w:r>
              </w:sdtContent>
            </w:sdt>
            <w:r w:rsidR="0099682A" w:rsidRPr="00275665">
              <w:t xml:space="preserve"> Ja   </w:t>
            </w:r>
            <w:sdt>
              <w:sdtPr>
                <w:alias w:val="Telefonischer Kontakt nicht möglich"/>
                <w:tag w:val="KontaktTelefonNein"/>
                <w:id w:val="-323200269"/>
                <w14:checkbox>
                  <w14:checked w14:val="0"/>
                  <w14:checkedState w14:val="2612" w14:font="MS Gothic"/>
                  <w14:uncheckedState w14:val="2610" w14:font="MS Gothic"/>
                </w14:checkbox>
              </w:sdtPr>
              <w:sdtEndPr/>
              <w:sdtContent>
                <w:r w:rsidR="0040479E">
                  <w:rPr>
                    <w:rFonts w:ascii="MS Gothic" w:eastAsia="MS Gothic" w:hAnsi="MS Gothic" w:hint="eastAsia"/>
                  </w:rPr>
                  <w:t>☐</w:t>
                </w:r>
              </w:sdtContent>
            </w:sdt>
            <w:r w:rsidR="0099682A" w:rsidRPr="00275665">
              <w:t xml:space="preserve"> Nein</w:t>
            </w:r>
          </w:p>
        </w:tc>
      </w:tr>
      <w:tr w:rsidR="0099682A" w:rsidRPr="00284817" w14:paraId="7AEE09D1"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14:paraId="62C10510" w14:textId="77777777" w:rsidR="0099682A" w:rsidRPr="00275665" w:rsidRDefault="0099682A" w:rsidP="00275665">
            <w:pPr>
              <w:pStyle w:val="TabelleStandard"/>
            </w:pPr>
            <w:r w:rsidRPr="00275665">
              <w:t>E-Mail</w:t>
            </w:r>
          </w:p>
        </w:tc>
        <w:tc>
          <w:tcPr>
            <w:tcW w:w="7229" w:type="dxa"/>
          </w:tcPr>
          <w:p w14:paraId="21EC2256" w14:textId="19F4A2E1" w:rsidR="0099682A" w:rsidRPr="00275665" w:rsidRDefault="00BE0E01" w:rsidP="00275665">
            <w:pPr>
              <w:pStyle w:val="TabelleStandard"/>
            </w:pPr>
            <w:sdt>
              <w:sdtPr>
                <w:alias w:val="Kontakt per E-Mail möglich"/>
                <w:tag w:val="KontaktEMailJa"/>
                <w:id w:val="-1145585724"/>
                <w14:checkbox>
                  <w14:checked w14:val="1"/>
                  <w14:checkedState w14:val="2612" w14:font="MS Gothic"/>
                  <w14:uncheckedState w14:val="2610" w14:font="MS Gothic"/>
                </w14:checkbox>
              </w:sdtPr>
              <w:sdtEndPr/>
              <w:sdtContent>
                <w:r w:rsidR="00CA3F22">
                  <w:rPr>
                    <w:rFonts w:ascii="MS Gothic" w:eastAsia="MS Gothic" w:hAnsi="MS Gothic" w:hint="eastAsia"/>
                  </w:rPr>
                  <w:t>☒</w:t>
                </w:r>
              </w:sdtContent>
            </w:sdt>
            <w:r w:rsidR="0099682A" w:rsidRPr="00275665">
              <w:t xml:space="preserve"> Ja   </w:t>
            </w:r>
            <w:sdt>
              <w:sdtPr>
                <w:alias w:val="Kontakt per E-Mail nicht möglich"/>
                <w:tag w:val="KontaktEMailNein"/>
                <w:id w:val="1417055416"/>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14:paraId="796A82FD"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14:paraId="18FB8932" w14:textId="77777777" w:rsidR="0099682A" w:rsidRPr="00275665" w:rsidRDefault="0099682A" w:rsidP="00275665">
            <w:pPr>
              <w:pStyle w:val="TabelleStandard"/>
            </w:pPr>
            <w:r w:rsidRPr="00275665">
              <w:t>Persönliches Gespräch</w:t>
            </w:r>
          </w:p>
        </w:tc>
        <w:tc>
          <w:tcPr>
            <w:tcW w:w="7229" w:type="dxa"/>
          </w:tcPr>
          <w:p w14:paraId="04CAF6CB" w14:textId="3DA01131" w:rsidR="0099682A" w:rsidRPr="00275665" w:rsidRDefault="00BE0E01" w:rsidP="00275665">
            <w:pPr>
              <w:pStyle w:val="TabelleStandard"/>
            </w:pPr>
            <w:sdt>
              <w:sdtPr>
                <w:alias w:val="Persönliches Gespräch nach Absprache möglich"/>
                <w:tag w:val="KontaktGesprächJa"/>
                <w:id w:val="234665827"/>
                <w14:checkbox>
                  <w14:checked w14:val="1"/>
                  <w14:checkedState w14:val="2612" w14:font="MS Gothic"/>
                  <w14:uncheckedState w14:val="2610" w14:font="MS Gothic"/>
                </w14:checkbox>
              </w:sdtPr>
              <w:sdtEndPr/>
              <w:sdtContent>
                <w:r w:rsidR="00CA3F22">
                  <w:rPr>
                    <w:rFonts w:ascii="MS Gothic" w:eastAsia="MS Gothic" w:hAnsi="MS Gothic" w:hint="eastAsia"/>
                  </w:rPr>
                  <w:t>☒</w:t>
                </w:r>
              </w:sdtContent>
            </w:sdt>
            <w:r w:rsidR="0099682A" w:rsidRPr="00275665">
              <w:t xml:space="preserve"> Ja, nach Absprache   </w:t>
            </w:r>
            <w:sdt>
              <w:sdtPr>
                <w:alias w:val="Persönliches Gespräch nicht möglich"/>
                <w:tag w:val="KontaktGesprächNein"/>
                <w:id w:val="1303974800"/>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14:paraId="47083532" w14:textId="7777777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14:paraId="06301B6D" w14:textId="77777777" w:rsidR="0099682A" w:rsidRPr="00275665" w:rsidRDefault="0099682A" w:rsidP="00275665">
            <w:pPr>
              <w:pStyle w:val="TabelleStandard"/>
            </w:pPr>
            <w:r w:rsidRPr="00275665">
              <w:t>Hospitation</w:t>
            </w:r>
          </w:p>
        </w:tc>
        <w:tc>
          <w:tcPr>
            <w:tcW w:w="7229" w:type="dxa"/>
          </w:tcPr>
          <w:p w14:paraId="7E98CD48" w14:textId="2C7A8817" w:rsidR="0099682A" w:rsidRPr="00275665" w:rsidRDefault="00BE0E01" w:rsidP="00275665">
            <w:pPr>
              <w:pStyle w:val="TabelleStandard"/>
            </w:pPr>
            <w:sdt>
              <w:sdtPr>
                <w:alias w:val="Hospitation nach Absprache möglich"/>
                <w:tag w:val="KontaktHospitationJa"/>
                <w:id w:val="1523359527"/>
                <w14:checkbox>
                  <w14:checked w14:val="1"/>
                  <w14:checkedState w14:val="2612" w14:font="MS Gothic"/>
                  <w14:uncheckedState w14:val="2610" w14:font="MS Gothic"/>
                </w14:checkbox>
              </w:sdtPr>
              <w:sdtEndPr/>
              <w:sdtContent>
                <w:r w:rsidR="00CA3F22">
                  <w:rPr>
                    <w:rFonts w:ascii="MS Gothic" w:eastAsia="MS Gothic" w:hAnsi="MS Gothic" w:hint="eastAsia"/>
                  </w:rPr>
                  <w:t>☒</w:t>
                </w:r>
              </w:sdtContent>
            </w:sdt>
            <w:r w:rsidR="0099682A" w:rsidRPr="00275665">
              <w:t xml:space="preserve"> Ja, nach Absprache   </w:t>
            </w:r>
            <w:sdt>
              <w:sdtPr>
                <w:alias w:val="Hospitation nicht möglich"/>
                <w:tag w:val="KontaktHospitationNein"/>
                <w:id w:val="-71814504"/>
                <w14:checkbox>
                  <w14:checked w14:val="0"/>
                  <w14:checkedState w14:val="2612" w14:font="MS Gothic"/>
                  <w14:uncheckedState w14:val="2610" w14:font="MS Gothic"/>
                </w14:checkbox>
              </w:sdtPr>
              <w:sdtEndPr/>
              <w:sdtContent>
                <w:r w:rsidR="00D720AD" w:rsidRPr="00275665">
                  <w:rPr>
                    <w:rFonts w:ascii="MS Gothic" w:eastAsia="MS Gothic" w:hAnsi="MS Gothic" w:cs="MS Gothic" w:hint="eastAsia"/>
                  </w:rPr>
                  <w:t>☐</w:t>
                </w:r>
              </w:sdtContent>
            </w:sdt>
            <w:r w:rsidR="0099682A" w:rsidRPr="00275665">
              <w:t xml:space="preserve"> Nein</w:t>
            </w:r>
          </w:p>
        </w:tc>
      </w:tr>
    </w:tbl>
    <w:p w14:paraId="20EDAAB0" w14:textId="77777777" w:rsidR="00DE0622" w:rsidRDefault="00DE0622"/>
    <w:sectPr w:rsidR="00DE0622" w:rsidSect="00DE0622">
      <w:headerReference w:type="default" r:id="rId12"/>
      <w:footerReference w:type="default" r:id="rId13"/>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5BCDF" w14:textId="77777777" w:rsidR="00E73D90" w:rsidRDefault="00E73D90" w:rsidP="00DE0622">
      <w:pPr>
        <w:spacing w:line="240" w:lineRule="auto"/>
      </w:pPr>
      <w:r>
        <w:separator/>
      </w:r>
    </w:p>
  </w:endnote>
  <w:endnote w:type="continuationSeparator" w:id="0">
    <w:p w14:paraId="5C9096F4" w14:textId="77777777" w:rsidR="00E73D90" w:rsidRDefault="00E73D90"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8B0A6" w14:textId="77777777" w:rsidR="00116E21" w:rsidRDefault="00116E21">
    <w:pPr>
      <w:pStyle w:val="Fuzeile"/>
    </w:pPr>
    <w:r>
      <w:rPr>
        <w:noProof/>
      </w:rPr>
      <w:drawing>
        <wp:anchor distT="0" distB="0" distL="114300" distR="114300" simplePos="0" relativeHeight="251663360" behindDoc="0" locked="0" layoutInCell="1" allowOverlap="1" wp14:anchorId="4F5C8F99" wp14:editId="2CFDADFC">
          <wp:simplePos x="0" y="0"/>
          <wp:positionH relativeFrom="column">
            <wp:posOffset>5523865</wp:posOffset>
          </wp:positionH>
          <wp:positionV relativeFrom="paragraph">
            <wp:posOffset>238760</wp:posOffset>
          </wp:positionV>
          <wp:extent cx="1042670" cy="365760"/>
          <wp:effectExtent l="0" t="0" r="5080" b="0"/>
          <wp:wrapNone/>
          <wp:docPr id="5" name="Grafik 5"/>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3657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C33E4" w14:textId="77777777" w:rsidR="00E73D90" w:rsidRDefault="00E73D90" w:rsidP="00DE0622">
      <w:pPr>
        <w:spacing w:line="240" w:lineRule="auto"/>
      </w:pPr>
      <w:r>
        <w:separator/>
      </w:r>
    </w:p>
  </w:footnote>
  <w:footnote w:type="continuationSeparator" w:id="0">
    <w:p w14:paraId="4B665017" w14:textId="77777777" w:rsidR="00E73D90" w:rsidRDefault="00E73D90" w:rsidP="00DE0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6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459"/>
      <w:gridCol w:w="993"/>
      <w:gridCol w:w="2126"/>
      <w:gridCol w:w="2054"/>
      <w:gridCol w:w="1328"/>
    </w:tblGrid>
    <w:tr w:rsidR="00275665" w:rsidRPr="0003343A" w14:paraId="7F9C7F97" w14:textId="77777777" w:rsidTr="0012363E">
      <w:trPr>
        <w:trHeight w:val="28"/>
      </w:trPr>
      <w:tc>
        <w:tcPr>
          <w:tcW w:w="3459" w:type="dxa"/>
          <w:tcBorders>
            <w:right w:val="single" w:sz="4" w:space="0" w:color="FABF8F" w:themeColor="accent6" w:themeTint="99"/>
          </w:tcBorders>
          <w:vAlign w:val="center"/>
        </w:tcPr>
        <w:p w14:paraId="76FEC2C3" w14:textId="77777777" w:rsidR="00275665" w:rsidRPr="0003343A" w:rsidRDefault="00275665" w:rsidP="00345B63">
          <w:pPr>
            <w:pStyle w:val="Kopfzeile"/>
          </w:pPr>
          <w:r w:rsidRPr="0003343A">
            <w:rPr>
              <w:noProof/>
            </w:rPr>
            <w:drawing>
              <wp:inline distT="0" distB="0" distL="0" distR="0" wp14:anchorId="0440BD69" wp14:editId="42AF1F84">
                <wp:extent cx="2026285" cy="539750"/>
                <wp:effectExtent l="0" t="0" r="0" b="0"/>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993" w:type="dxa"/>
          <w:tcBorders>
            <w:left w:val="single" w:sz="4" w:space="0" w:color="FABF8F" w:themeColor="accent6" w:themeTint="99"/>
            <w:right w:val="nil"/>
          </w:tcBorders>
          <w:vAlign w:val="center"/>
        </w:tcPr>
        <w:p w14:paraId="2682BB70" w14:textId="77777777" w:rsidR="00275665" w:rsidRPr="00AF7D77" w:rsidRDefault="00275665" w:rsidP="005E20BD">
          <w:pPr>
            <w:pStyle w:val="KopfzeileTitel"/>
            <w:jc w:val="right"/>
          </w:pPr>
          <w:r w:rsidRPr="00AF7D77">
            <w:rPr>
              <w:noProof/>
            </w:rPr>
            <w:drawing>
              <wp:inline distT="0" distB="0" distL="0" distR="0" wp14:anchorId="5358D189" wp14:editId="116B52A8">
                <wp:extent cx="352425" cy="3333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extLst>
                            <a:ext uri="{28A0092B-C50C-407E-A947-70E740481C1C}">
                              <a14:useLocalDpi xmlns:a14="http://schemas.microsoft.com/office/drawing/2010/main" val="0"/>
                            </a:ext>
                          </a:extLst>
                        </a:blip>
                        <a:srcRect l="25862" t="1" r="10344" b="12329"/>
                        <a:stretch/>
                      </pic:blipFill>
                      <pic:spPr bwMode="auto">
                        <a:xfrm>
                          <a:off x="0" y="0"/>
                          <a:ext cx="353669" cy="334552"/>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tcBorders>
            <w:left w:val="nil"/>
            <w:right w:val="single" w:sz="4" w:space="0" w:color="FABF8F" w:themeColor="accent6" w:themeTint="99"/>
          </w:tcBorders>
          <w:vAlign w:val="center"/>
        </w:tcPr>
        <w:p w14:paraId="005D7043" w14:textId="77777777" w:rsidR="00275665" w:rsidRPr="0003343A" w:rsidRDefault="00275665" w:rsidP="00A00825">
          <w:pPr>
            <w:pStyle w:val="KopfzeileTitel"/>
            <w:jc w:val="left"/>
          </w:pPr>
          <w:r>
            <w:t>Praxisbeispiel</w:t>
          </w:r>
        </w:p>
      </w:tc>
      <w:tc>
        <w:tcPr>
          <w:tcW w:w="2054" w:type="dxa"/>
          <w:tcBorders>
            <w:left w:val="single" w:sz="4" w:space="0" w:color="FABF8F" w:themeColor="accent6" w:themeTint="99"/>
            <w:right w:val="single" w:sz="4" w:space="0" w:color="FABF8F" w:themeColor="accent6" w:themeTint="99"/>
          </w:tcBorders>
          <w:vAlign w:val="center"/>
        </w:tcPr>
        <w:p w14:paraId="1BA87323" w14:textId="77777777" w:rsidR="00275665" w:rsidRPr="00B33393" w:rsidRDefault="00275665" w:rsidP="000373CA">
          <w:pPr>
            <w:pStyle w:val="KopfzeileName"/>
          </w:pPr>
          <w:r w:rsidRPr="0012363E">
            <w:rPr>
              <w:sz w:val="20"/>
            </w:rPr>
            <w:t>Referenzrahmen</w:t>
          </w:r>
          <w:r w:rsidRPr="0012363E">
            <w:rPr>
              <w:sz w:val="20"/>
            </w:rPr>
            <w:br/>
            <w:t>Schulqualität</w:t>
          </w:r>
          <w:r w:rsidR="0012363E" w:rsidRPr="0012363E">
            <w:rPr>
              <w:sz w:val="20"/>
            </w:rPr>
            <w:t xml:space="preserve"> NRW</w:t>
          </w:r>
        </w:p>
      </w:tc>
      <w:tc>
        <w:tcPr>
          <w:tcW w:w="1328" w:type="dxa"/>
          <w:tcBorders>
            <w:left w:val="single" w:sz="4" w:space="0" w:color="FABF8F" w:themeColor="accent6" w:themeTint="99"/>
          </w:tcBorders>
          <w:vAlign w:val="center"/>
        </w:tcPr>
        <w:p w14:paraId="2855D36B" w14:textId="77777777" w:rsidR="00275665" w:rsidRPr="0003343A" w:rsidRDefault="00275665" w:rsidP="000373CA">
          <w:pPr>
            <w:pStyle w:val="Kopfzeile"/>
            <w:jc w:val="right"/>
          </w:pPr>
          <w:r w:rsidRPr="0003343A">
            <w:rPr>
              <w:noProof/>
            </w:rPr>
            <w:drawing>
              <wp:anchor distT="0" distB="0" distL="114300" distR="114300" simplePos="0" relativeHeight="251661312" behindDoc="1" locked="0" layoutInCell="1" allowOverlap="1" wp14:anchorId="5D4EC15C" wp14:editId="315CC775">
                <wp:simplePos x="0" y="0"/>
                <wp:positionH relativeFrom="column">
                  <wp:posOffset>32385</wp:posOffset>
                </wp:positionH>
                <wp:positionV relativeFrom="paragraph">
                  <wp:posOffset>2540</wp:posOffset>
                </wp:positionV>
                <wp:extent cx="719455" cy="539750"/>
                <wp:effectExtent l="0" t="0" r="4445" b="0"/>
                <wp:wrapNone/>
                <wp:docPr id="3"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1D7CE40" w14:textId="77777777" w:rsidR="00DE0622" w:rsidRDefault="00DE0622" w:rsidP="00275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16D1F"/>
    <w:multiLevelType w:val="hybridMultilevel"/>
    <w:tmpl w:val="1F044408"/>
    <w:lvl w:ilvl="0" w:tplc="35AC9068">
      <w:start w:val="1"/>
      <w:numFmt w:val="bullet"/>
      <w:pStyle w:val="TabelleListe"/>
      <w:lvlText w:val=""/>
      <w:lvlJc w:val="left"/>
      <w:pPr>
        <w:ind w:left="720" w:hanging="360"/>
      </w:pPr>
      <w:rPr>
        <w:rFonts w:ascii="Wingdings" w:hAnsi="Wingdings" w:hint="default"/>
        <w:color w:val="E36C0A"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DE64205"/>
    <w:multiLevelType w:val="hybridMultilevel"/>
    <w:tmpl w:val="658E62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22"/>
    <w:rsid w:val="0000649A"/>
    <w:rsid w:val="00021CFF"/>
    <w:rsid w:val="00036645"/>
    <w:rsid w:val="00037213"/>
    <w:rsid w:val="00061B1A"/>
    <w:rsid w:val="000649BE"/>
    <w:rsid w:val="0009472B"/>
    <w:rsid w:val="00095E45"/>
    <w:rsid w:val="000C5540"/>
    <w:rsid w:val="00116E21"/>
    <w:rsid w:val="0012363E"/>
    <w:rsid w:val="001311CB"/>
    <w:rsid w:val="001A70A0"/>
    <w:rsid w:val="001C69D8"/>
    <w:rsid w:val="001E7A3C"/>
    <w:rsid w:val="001F23DC"/>
    <w:rsid w:val="00230551"/>
    <w:rsid w:val="00275665"/>
    <w:rsid w:val="00282497"/>
    <w:rsid w:val="00337A02"/>
    <w:rsid w:val="00345B63"/>
    <w:rsid w:val="00352E92"/>
    <w:rsid w:val="003B6EED"/>
    <w:rsid w:val="003F5D45"/>
    <w:rsid w:val="0040479E"/>
    <w:rsid w:val="00475657"/>
    <w:rsid w:val="004B440E"/>
    <w:rsid w:val="004E0CB7"/>
    <w:rsid w:val="00501E6F"/>
    <w:rsid w:val="005137E5"/>
    <w:rsid w:val="005E20BD"/>
    <w:rsid w:val="00696001"/>
    <w:rsid w:val="006F7069"/>
    <w:rsid w:val="007B3656"/>
    <w:rsid w:val="0082369C"/>
    <w:rsid w:val="00825A53"/>
    <w:rsid w:val="00892DC5"/>
    <w:rsid w:val="008E0230"/>
    <w:rsid w:val="00907A89"/>
    <w:rsid w:val="00925DC9"/>
    <w:rsid w:val="00966FCE"/>
    <w:rsid w:val="00971C89"/>
    <w:rsid w:val="0099682A"/>
    <w:rsid w:val="009C7EEF"/>
    <w:rsid w:val="009F5F76"/>
    <w:rsid w:val="00A00825"/>
    <w:rsid w:val="00AD55AE"/>
    <w:rsid w:val="00AD7D2B"/>
    <w:rsid w:val="00AE7FEC"/>
    <w:rsid w:val="00B1390D"/>
    <w:rsid w:val="00B97432"/>
    <w:rsid w:val="00BC42DD"/>
    <w:rsid w:val="00BC6DD6"/>
    <w:rsid w:val="00BE0E01"/>
    <w:rsid w:val="00BF68F1"/>
    <w:rsid w:val="00C16DEC"/>
    <w:rsid w:val="00C91025"/>
    <w:rsid w:val="00CA3F22"/>
    <w:rsid w:val="00CC2EF6"/>
    <w:rsid w:val="00D037CE"/>
    <w:rsid w:val="00D12388"/>
    <w:rsid w:val="00D3786A"/>
    <w:rsid w:val="00D537D4"/>
    <w:rsid w:val="00D54EF7"/>
    <w:rsid w:val="00D720AD"/>
    <w:rsid w:val="00DC1309"/>
    <w:rsid w:val="00DC16DB"/>
    <w:rsid w:val="00DC23CE"/>
    <w:rsid w:val="00DE0622"/>
    <w:rsid w:val="00DE2449"/>
    <w:rsid w:val="00E35104"/>
    <w:rsid w:val="00E540F5"/>
    <w:rsid w:val="00E67B57"/>
    <w:rsid w:val="00E73D90"/>
    <w:rsid w:val="00F25F6A"/>
    <w:rsid w:val="00F435FD"/>
    <w:rsid w:val="00F53932"/>
    <w:rsid w:val="00F652EB"/>
    <w:rsid w:val="00F80872"/>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98FDD2"/>
  <w15:docId w15:val="{D715DFC9-4EA0-4A8F-A3FB-23986C43F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basedOn w:val="Absatz-Standardschriftart"/>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themeColor="accent6" w:themeShade="80"/>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themeColor="accent6" w:themeShade="80"/>
      <w:lang w:eastAsia="en-US"/>
    </w:rPr>
  </w:style>
  <w:style w:type="paragraph" w:customStyle="1" w:styleId="InhaltsbereichName">
    <w:name w:val="Inhaltsbereich Name"/>
    <w:basedOn w:val="Inhaltsbereich"/>
    <w:qFormat/>
    <w:rsid w:val="00971C89"/>
    <w:rPr>
      <w:rFonts w:eastAsia="Calibri"/>
      <w:b/>
      <w:color w:val="984806" w:themeColor="accent6" w:themeShade="80"/>
      <w:lang w:eastAsia="en-US"/>
    </w:rPr>
  </w:style>
  <w:style w:type="paragraph" w:customStyle="1" w:styleId="DimensionNummer">
    <w:name w:val="Dimension Nummer"/>
    <w:basedOn w:val="Dimension"/>
    <w:qFormat/>
    <w:rsid w:val="00971C89"/>
    <w:rPr>
      <w:rFonts w:eastAsia="Calibri"/>
      <w:b/>
      <w:color w:val="984806" w:themeColor="accent6" w:themeShade="80"/>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 w:type="paragraph" w:styleId="Listenabsatz">
    <w:name w:val="List Paragraph"/>
    <w:basedOn w:val="Standard"/>
    <w:uiPriority w:val="34"/>
    <w:qFormat/>
    <w:rsid w:val="00CA3F22"/>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Absatz-Standardschriftart"/>
    <w:unhideWhenUsed/>
    <w:rsid w:val="00CA3F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rodegro@sk-hsch.de"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h.suenneker@sk-hsch.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5EE30F8B9148499576199DE5060EB1"/>
        <w:category>
          <w:name w:val="Allgemein"/>
          <w:gallery w:val="placeholder"/>
        </w:category>
        <w:types>
          <w:type w:val="bbPlcHdr"/>
        </w:types>
        <w:behaviors>
          <w:behavior w:val="content"/>
        </w:behaviors>
        <w:guid w:val="{315D1395-DC66-488D-A818-2861A5795DC1}"/>
      </w:docPartPr>
      <w:docPartBody>
        <w:p w:rsidR="00066F09" w:rsidRDefault="00284A1D" w:rsidP="00284A1D">
          <w:pPr>
            <w:pStyle w:val="C85EE30F8B9148499576199DE5060EB15"/>
          </w:pPr>
          <w:r w:rsidRPr="003E4C36">
            <w:rPr>
              <w:rStyle w:val="Platzhaltertext"/>
            </w:rPr>
            <w:t>Klicken Sie hier, um Text einzugeben.</w:t>
          </w:r>
        </w:p>
      </w:docPartBody>
    </w:docPart>
    <w:docPart>
      <w:docPartPr>
        <w:name w:val="168FAED8F7E44F2E893B51B08DFD3E24"/>
        <w:category>
          <w:name w:val="Allgemein"/>
          <w:gallery w:val="placeholder"/>
        </w:category>
        <w:types>
          <w:type w:val="bbPlcHdr"/>
        </w:types>
        <w:behaviors>
          <w:behavior w:val="content"/>
        </w:behaviors>
        <w:guid w:val="{65195A0D-E1F8-4259-A5C8-96ADA8A50EBD}"/>
      </w:docPartPr>
      <w:docPartBody>
        <w:p w:rsidR="00066F09" w:rsidRDefault="00284A1D" w:rsidP="00284A1D">
          <w:pPr>
            <w:pStyle w:val="168FAED8F7E44F2E893B51B08DFD3E245"/>
          </w:pPr>
          <w:r w:rsidRPr="003E4C36">
            <w:rPr>
              <w:rStyle w:val="Platzhaltertext"/>
            </w:rPr>
            <w:t>Klicken Sie hier, um Text einzugeben.</w:t>
          </w:r>
        </w:p>
      </w:docPartBody>
    </w:docPart>
    <w:docPart>
      <w:docPartPr>
        <w:name w:val="3772AF2608084EAC86EA0A49D499E850"/>
        <w:category>
          <w:name w:val="Allgemein"/>
          <w:gallery w:val="placeholder"/>
        </w:category>
        <w:types>
          <w:type w:val="bbPlcHdr"/>
        </w:types>
        <w:behaviors>
          <w:behavior w:val="content"/>
        </w:behaviors>
        <w:guid w:val="{8E345677-169E-4CF1-BC7A-F0D7E9AAE308}"/>
      </w:docPartPr>
      <w:docPartBody>
        <w:p w:rsidR="00066F09" w:rsidRDefault="00284A1D" w:rsidP="00284A1D">
          <w:pPr>
            <w:pStyle w:val="3772AF2608084EAC86EA0A49D499E8505"/>
          </w:pPr>
          <w:r w:rsidRPr="003E4C36">
            <w:rPr>
              <w:rStyle w:val="Platzhaltertext"/>
            </w:rPr>
            <w:t>Klicken Sie hier, um Text einzugeben.</w:t>
          </w:r>
        </w:p>
      </w:docPartBody>
    </w:docPart>
    <w:docPart>
      <w:docPartPr>
        <w:name w:val="6C3124BC64024315B4A13D4BBCDAB58D"/>
        <w:category>
          <w:name w:val="Allgemein"/>
          <w:gallery w:val="placeholder"/>
        </w:category>
        <w:types>
          <w:type w:val="bbPlcHdr"/>
        </w:types>
        <w:behaviors>
          <w:behavior w:val="content"/>
        </w:behaviors>
        <w:guid w:val="{47F0A9CC-1A0A-4C04-AEC2-D304D948B764}"/>
      </w:docPartPr>
      <w:docPartBody>
        <w:p w:rsidR="00066F09" w:rsidRDefault="00284A1D" w:rsidP="00284A1D">
          <w:pPr>
            <w:pStyle w:val="6C3124BC64024315B4A13D4BBCDAB58D5"/>
          </w:pPr>
          <w:r w:rsidRPr="003E4C36">
            <w:rPr>
              <w:rStyle w:val="Platzhaltertext"/>
            </w:rPr>
            <w:t>Klicken Sie hier, um Text einzugeben.</w:t>
          </w:r>
        </w:p>
      </w:docPartBody>
    </w:docPart>
    <w:docPart>
      <w:docPartPr>
        <w:name w:val="A64368C0524542FD96ADC555B73178B0"/>
        <w:category>
          <w:name w:val="Allgemein"/>
          <w:gallery w:val="placeholder"/>
        </w:category>
        <w:types>
          <w:type w:val="bbPlcHdr"/>
        </w:types>
        <w:behaviors>
          <w:behavior w:val="content"/>
        </w:behaviors>
        <w:guid w:val="{95368968-559A-4A79-BF2B-D67DB373EC5B}"/>
      </w:docPartPr>
      <w:docPartBody>
        <w:p w:rsidR="00066F09" w:rsidRDefault="00284A1D" w:rsidP="00284A1D">
          <w:pPr>
            <w:pStyle w:val="A64368C0524542FD96ADC555B73178B05"/>
          </w:pPr>
          <w:r w:rsidRPr="003E4C36">
            <w:rPr>
              <w:rStyle w:val="Platzhaltertext"/>
            </w:rPr>
            <w:t>Klicken Sie hier, um Text einzugeben.</w:t>
          </w:r>
        </w:p>
      </w:docPartBody>
    </w:docPart>
    <w:docPart>
      <w:docPartPr>
        <w:name w:val="D65326D165C64EB78333245CA73CE9CE"/>
        <w:category>
          <w:name w:val="Allgemein"/>
          <w:gallery w:val="placeholder"/>
        </w:category>
        <w:types>
          <w:type w:val="bbPlcHdr"/>
        </w:types>
        <w:behaviors>
          <w:behavior w:val="content"/>
        </w:behaviors>
        <w:guid w:val="{28C5C789-AE4C-453D-ADB1-B9377D7F83D4}"/>
      </w:docPartPr>
      <w:docPartBody>
        <w:p w:rsidR="00066F09" w:rsidRDefault="00284A1D" w:rsidP="00284A1D">
          <w:pPr>
            <w:pStyle w:val="D65326D165C64EB78333245CA73CE9CE5"/>
          </w:pPr>
          <w:r w:rsidRPr="003E4C36">
            <w:rPr>
              <w:rStyle w:val="Platzhaltertext"/>
            </w:rPr>
            <w:t>Klicken Sie hier, um Text einzugeben.</w:t>
          </w:r>
        </w:p>
      </w:docPartBody>
    </w:docPart>
    <w:docPart>
      <w:docPartPr>
        <w:name w:val="AF1E47C686B1434E97C1C69043982817"/>
        <w:category>
          <w:name w:val="Allgemein"/>
          <w:gallery w:val="placeholder"/>
        </w:category>
        <w:types>
          <w:type w:val="bbPlcHdr"/>
        </w:types>
        <w:behaviors>
          <w:behavior w:val="content"/>
        </w:behaviors>
        <w:guid w:val="{BFD9417C-7390-4701-AF62-1E358431F46C}"/>
      </w:docPartPr>
      <w:docPartBody>
        <w:p w:rsidR="00066F09" w:rsidRDefault="00284A1D" w:rsidP="00284A1D">
          <w:pPr>
            <w:pStyle w:val="AF1E47C686B1434E97C1C690439828175"/>
          </w:pPr>
          <w:r w:rsidRPr="003E4C36">
            <w:rPr>
              <w:rStyle w:val="Platzhaltertext"/>
            </w:rPr>
            <w:t>Klicken Sie hier, um Text einzugeben.</w:t>
          </w:r>
        </w:p>
      </w:docPartBody>
    </w:docPart>
    <w:docPart>
      <w:docPartPr>
        <w:name w:val="9440BCCE59DC425E8BC7B04F8A648813"/>
        <w:category>
          <w:name w:val="Allgemein"/>
          <w:gallery w:val="placeholder"/>
        </w:category>
        <w:types>
          <w:type w:val="bbPlcHdr"/>
        </w:types>
        <w:behaviors>
          <w:behavior w:val="content"/>
        </w:behaviors>
        <w:guid w:val="{AC056939-A4B0-4DD2-9130-C721E5FBDB01}"/>
      </w:docPartPr>
      <w:docPartBody>
        <w:p w:rsidR="00066F09" w:rsidRDefault="00284A1D" w:rsidP="00284A1D">
          <w:pPr>
            <w:pStyle w:val="9440BCCE59DC425E8BC7B04F8A6488135"/>
          </w:pPr>
          <w:r w:rsidRPr="003E4C36">
            <w:rPr>
              <w:rStyle w:val="Platzhaltertext"/>
            </w:rPr>
            <w:t>Klicken Sie hier, um Text einzugeben.</w:t>
          </w:r>
        </w:p>
      </w:docPartBody>
    </w:docPart>
    <w:docPart>
      <w:docPartPr>
        <w:name w:val="ACBDB7BD285646B99B5D7E93800CBB65"/>
        <w:category>
          <w:name w:val="Allgemein"/>
          <w:gallery w:val="placeholder"/>
        </w:category>
        <w:types>
          <w:type w:val="bbPlcHdr"/>
        </w:types>
        <w:behaviors>
          <w:behavior w:val="content"/>
        </w:behaviors>
        <w:guid w:val="{FFED2449-09CD-4B5D-AB87-D6CAA2502ED9}"/>
      </w:docPartPr>
      <w:docPartBody>
        <w:p w:rsidR="00066F09" w:rsidRDefault="00284A1D" w:rsidP="00284A1D">
          <w:pPr>
            <w:pStyle w:val="ACBDB7BD285646B99B5D7E93800CBB655"/>
          </w:pPr>
          <w:r w:rsidRPr="003E4C36">
            <w:rPr>
              <w:rStyle w:val="Platzhaltertext"/>
            </w:rPr>
            <w:t>Klicken Sie hier, um Text einzugeben.</w:t>
          </w:r>
        </w:p>
      </w:docPartBody>
    </w:docPart>
    <w:docPart>
      <w:docPartPr>
        <w:name w:val="F95573E94D874F31A084DF9562516AC5"/>
        <w:category>
          <w:name w:val="Allgemein"/>
          <w:gallery w:val="placeholder"/>
        </w:category>
        <w:types>
          <w:type w:val="bbPlcHdr"/>
        </w:types>
        <w:behaviors>
          <w:behavior w:val="content"/>
        </w:behaviors>
        <w:guid w:val="{A67203F0-3D0B-4266-AF39-E35A69CC74F9}"/>
      </w:docPartPr>
      <w:docPartBody>
        <w:p w:rsidR="00746B44" w:rsidRDefault="00284A1D" w:rsidP="00284A1D">
          <w:pPr>
            <w:pStyle w:val="F95573E94D874F31A084DF9562516AC55"/>
          </w:pPr>
          <w:r w:rsidRPr="003E4C36">
            <w:rPr>
              <w:rStyle w:val="Platzhaltertext"/>
            </w:rPr>
            <w:t>Klicken Sie hier, um Text einzugeben.</w:t>
          </w:r>
        </w:p>
      </w:docPartBody>
    </w:docPart>
    <w:docPart>
      <w:docPartPr>
        <w:name w:val="4C0606091D4C419F95A4FCE185B3B978"/>
        <w:category>
          <w:name w:val="Allgemein"/>
          <w:gallery w:val="placeholder"/>
        </w:category>
        <w:types>
          <w:type w:val="bbPlcHdr"/>
        </w:types>
        <w:behaviors>
          <w:behavior w:val="content"/>
        </w:behaviors>
        <w:guid w:val="{887D8965-531A-40DE-991B-45A386C25677}"/>
      </w:docPartPr>
      <w:docPartBody>
        <w:p w:rsidR="00886A6C" w:rsidRDefault="00284A1D" w:rsidP="00284A1D">
          <w:pPr>
            <w:pStyle w:val="4C0606091D4C419F95A4FCE185B3B9785"/>
          </w:pPr>
          <w:r>
            <w:rPr>
              <w:rStyle w:val="Platzhaltertext"/>
            </w:rPr>
            <w:t xml:space="preserve">Klicken Sie hier, um den </w:t>
          </w:r>
          <w:r w:rsidRPr="00C16DEC">
            <w:rPr>
              <w:rStyle w:val="Platzhaltertext"/>
              <w:b/>
            </w:rPr>
            <w:t>Titel des Praxisbeispiels</w:t>
          </w:r>
          <w:r w:rsidRPr="00907A89">
            <w:rPr>
              <w:rStyle w:val="Platzhaltertext"/>
            </w:rPr>
            <w:t xml:space="preserve"> einzugeben.</w:t>
          </w:r>
        </w:p>
      </w:docPartBody>
    </w:docPart>
    <w:docPart>
      <w:docPartPr>
        <w:name w:val="78E1E59A28F040978A57B4FB353679F2"/>
        <w:category>
          <w:name w:val="Allgemein"/>
          <w:gallery w:val="placeholder"/>
        </w:category>
        <w:types>
          <w:type w:val="bbPlcHdr"/>
        </w:types>
        <w:behaviors>
          <w:behavior w:val="content"/>
        </w:behaviors>
        <w:guid w:val="{FB3883A2-94DC-4596-9FE6-1DDC137EBED6}"/>
      </w:docPartPr>
      <w:docPartBody>
        <w:p w:rsidR="003C232B" w:rsidRDefault="00284A1D" w:rsidP="00284A1D">
          <w:pPr>
            <w:pStyle w:val="78E1E59A28F040978A57B4FB353679F21"/>
          </w:pPr>
          <w:r w:rsidRPr="003E4C36">
            <w:rPr>
              <w:rStyle w:val="Platzhaltertext"/>
            </w:rPr>
            <w:t>Klicken Sie hier, um Text einzugeben.</w:t>
          </w:r>
        </w:p>
      </w:docPartBody>
    </w:docPart>
    <w:docPart>
      <w:docPartPr>
        <w:name w:val="6C84023941684E20AC05031F7BB40916"/>
        <w:category>
          <w:name w:val="Allgemein"/>
          <w:gallery w:val="placeholder"/>
        </w:category>
        <w:types>
          <w:type w:val="bbPlcHdr"/>
        </w:types>
        <w:behaviors>
          <w:behavior w:val="content"/>
        </w:behaviors>
        <w:guid w:val="{5276007C-EBEC-473A-910C-95A081DBC773}"/>
      </w:docPartPr>
      <w:docPartBody>
        <w:p w:rsidR="003C232B" w:rsidRDefault="00284A1D" w:rsidP="00284A1D">
          <w:pPr>
            <w:pStyle w:val="6C84023941684E20AC05031F7BB40916"/>
          </w:pPr>
          <w:r w:rsidRPr="003E4C36">
            <w:rPr>
              <w:rStyle w:val="Platzhaltertext"/>
            </w:rPr>
            <w:t>Klicken Sie hier, um Text einzugeben.</w:t>
          </w:r>
        </w:p>
      </w:docPartBody>
    </w:docPart>
    <w:docPart>
      <w:docPartPr>
        <w:name w:val="82881EBAEB324A73839BFAAD92861DA3"/>
        <w:category>
          <w:name w:val="Allgemein"/>
          <w:gallery w:val="placeholder"/>
        </w:category>
        <w:types>
          <w:type w:val="bbPlcHdr"/>
        </w:types>
        <w:behaviors>
          <w:behavior w:val="content"/>
        </w:behaviors>
        <w:guid w:val="{800DDD61-DD27-4814-A6AB-1AE3DBDB63D7}"/>
      </w:docPartPr>
      <w:docPartBody>
        <w:p w:rsidR="003C232B" w:rsidRDefault="00284A1D" w:rsidP="00284A1D">
          <w:pPr>
            <w:pStyle w:val="82881EBAEB324A73839BFAAD92861DA3"/>
          </w:pPr>
          <w:r w:rsidRPr="003E4C36">
            <w:rPr>
              <w:rStyle w:val="Platzhaltertext"/>
            </w:rPr>
            <w:t>Klicken Sie hier, um Text einzugeben.</w:t>
          </w:r>
        </w:p>
      </w:docPartBody>
    </w:docPart>
    <w:docPart>
      <w:docPartPr>
        <w:name w:val="F4D0FDD412554350AA84A2175D0C63B6"/>
        <w:category>
          <w:name w:val="Allgemein"/>
          <w:gallery w:val="placeholder"/>
        </w:category>
        <w:types>
          <w:type w:val="bbPlcHdr"/>
        </w:types>
        <w:behaviors>
          <w:behavior w:val="content"/>
        </w:behaviors>
        <w:guid w:val="{158CD7CF-50D5-49E9-A927-00EC32F66882}"/>
      </w:docPartPr>
      <w:docPartBody>
        <w:p w:rsidR="00827373" w:rsidRDefault="003C232B" w:rsidP="003C232B">
          <w:pPr>
            <w:pStyle w:val="F4D0FDD412554350AA84A2175D0C63B6"/>
          </w:pPr>
          <w:r w:rsidRPr="003E4C36">
            <w:rPr>
              <w:rStyle w:val="Platzhaltertext"/>
            </w:rPr>
            <w:t>Klicken Sie hier, um Text einzugeben.</w:t>
          </w:r>
        </w:p>
      </w:docPartBody>
    </w:docPart>
    <w:docPart>
      <w:docPartPr>
        <w:name w:val="5D1122A87DDE4D93833A76AF5445200C"/>
        <w:category>
          <w:name w:val="Allgemein"/>
          <w:gallery w:val="placeholder"/>
        </w:category>
        <w:types>
          <w:type w:val="bbPlcHdr"/>
        </w:types>
        <w:behaviors>
          <w:behavior w:val="content"/>
        </w:behaviors>
        <w:guid w:val="{D61B9062-EC9F-42AB-AD6D-8CC5886C89B5}"/>
      </w:docPartPr>
      <w:docPartBody>
        <w:p w:rsidR="00827373" w:rsidRDefault="003C232B" w:rsidP="003C232B">
          <w:pPr>
            <w:pStyle w:val="5D1122A87DDE4D93833A76AF5445200C"/>
          </w:pPr>
          <w:r w:rsidRPr="003E4C36">
            <w:rPr>
              <w:rStyle w:val="Platzhaltertext"/>
            </w:rPr>
            <w:t>Klicken Sie hier, um Text einzugeben.</w:t>
          </w:r>
        </w:p>
      </w:docPartBody>
    </w:docPart>
    <w:docPart>
      <w:docPartPr>
        <w:name w:val="DC9755FA31F241BEAE21388C34A703E0"/>
        <w:category>
          <w:name w:val="Allgemein"/>
          <w:gallery w:val="placeholder"/>
        </w:category>
        <w:types>
          <w:type w:val="bbPlcHdr"/>
        </w:types>
        <w:behaviors>
          <w:behavior w:val="content"/>
        </w:behaviors>
        <w:guid w:val="{BFB6429F-66AD-4357-9409-6D9FFAC70032}"/>
      </w:docPartPr>
      <w:docPartBody>
        <w:p w:rsidR="00827373" w:rsidRDefault="003C232B" w:rsidP="003C232B">
          <w:pPr>
            <w:pStyle w:val="DC9755FA31F241BEAE21388C34A703E0"/>
          </w:pPr>
          <w:r w:rsidRPr="003E4C36">
            <w:rPr>
              <w:rStyle w:val="Platzhaltertext"/>
            </w:rPr>
            <w:t>Klicken Sie hier, um Text einzugeben.</w:t>
          </w:r>
        </w:p>
      </w:docPartBody>
    </w:docPart>
    <w:docPart>
      <w:docPartPr>
        <w:name w:val="6EB78C049B74456CB6115311B9203726"/>
        <w:category>
          <w:name w:val="Allgemein"/>
          <w:gallery w:val="placeholder"/>
        </w:category>
        <w:types>
          <w:type w:val="bbPlcHdr"/>
        </w:types>
        <w:behaviors>
          <w:behavior w:val="content"/>
        </w:behaviors>
        <w:guid w:val="{150FA2E0-B755-41A4-A1E2-D8C3883A2AF0}"/>
      </w:docPartPr>
      <w:docPartBody>
        <w:p w:rsidR="00827373" w:rsidRDefault="003C232B" w:rsidP="003C232B">
          <w:pPr>
            <w:pStyle w:val="6EB78C049B74456CB6115311B9203726"/>
          </w:pPr>
          <w:r w:rsidRPr="003E4C36">
            <w:rPr>
              <w:rStyle w:val="Platzhaltertext"/>
            </w:rPr>
            <w:t>Klicken Sie hier, um Text einzugeben.</w:t>
          </w:r>
        </w:p>
      </w:docPartBody>
    </w:docPart>
    <w:docPart>
      <w:docPartPr>
        <w:name w:val="4D9F00916D8B488DBDDCBCD1B7D1D57B"/>
        <w:category>
          <w:name w:val="Allgemein"/>
          <w:gallery w:val="placeholder"/>
        </w:category>
        <w:types>
          <w:type w:val="bbPlcHdr"/>
        </w:types>
        <w:behaviors>
          <w:behavior w:val="content"/>
        </w:behaviors>
        <w:guid w:val="{E6A1B2E4-4971-4931-856C-2DF4013A8DB8}"/>
      </w:docPartPr>
      <w:docPartBody>
        <w:p w:rsidR="00827373" w:rsidRDefault="003C232B" w:rsidP="003C232B">
          <w:pPr>
            <w:pStyle w:val="4D9F00916D8B488DBDDCBCD1B7D1D57B"/>
          </w:pPr>
          <w:r w:rsidRPr="003E4C3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8A"/>
    <w:rsid w:val="00066F09"/>
    <w:rsid w:val="000E250F"/>
    <w:rsid w:val="0026398A"/>
    <w:rsid w:val="00284A1D"/>
    <w:rsid w:val="00390066"/>
    <w:rsid w:val="003C232B"/>
    <w:rsid w:val="00746B44"/>
    <w:rsid w:val="00827373"/>
    <w:rsid w:val="00886A6C"/>
    <w:rsid w:val="00A15540"/>
    <w:rsid w:val="00D94375"/>
    <w:rsid w:val="00E042D7"/>
    <w:rsid w:val="00EF5E48"/>
    <w:rsid w:val="00FB2A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C232B"/>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F95573E94D874F31A084DF9562516AC5">
    <w:name w:val="F95573E94D874F31A084DF9562516AC5"/>
    <w:rsid w:val="00E042D7"/>
  </w:style>
  <w:style w:type="paragraph" w:customStyle="1" w:styleId="F5E4F57DAF9F4B2092A42F7E5543105E">
    <w:name w:val="F5E4F57DAF9F4B2092A42F7E5543105E"/>
    <w:rsid w:val="00A15540"/>
  </w:style>
  <w:style w:type="paragraph" w:customStyle="1" w:styleId="2C451C5B59C34AF7B46CD16386367314">
    <w:name w:val="2C451C5B59C34AF7B46CD16386367314"/>
    <w:rsid w:val="00A15540"/>
  </w:style>
  <w:style w:type="paragraph" w:customStyle="1" w:styleId="001FE040B61B45578AC2649926412C8A">
    <w:name w:val="001FE040B61B45578AC2649926412C8A"/>
    <w:rsid w:val="00A15540"/>
  </w:style>
  <w:style w:type="paragraph" w:customStyle="1" w:styleId="D1908052B9B94B46B786D956CE5D8608">
    <w:name w:val="D1908052B9B94B46B786D956CE5D8608"/>
    <w:rsid w:val="00A15540"/>
  </w:style>
  <w:style w:type="paragraph" w:customStyle="1" w:styleId="C17E888703E24AE6B3A37E6B0CED652A">
    <w:name w:val="C17E888703E24AE6B3A37E6B0CED652A"/>
    <w:rsid w:val="00A15540"/>
  </w:style>
  <w:style w:type="paragraph" w:customStyle="1" w:styleId="D48D4D19648840AA8B7B27BB940E1E7C">
    <w:name w:val="D48D4D19648840AA8B7B27BB940E1E7C"/>
    <w:rsid w:val="00A15540"/>
  </w:style>
  <w:style w:type="paragraph" w:customStyle="1" w:styleId="4ED52A263CB04072A51B381C27C07D9B">
    <w:name w:val="4ED52A263CB04072A51B381C27C07D9B"/>
    <w:rsid w:val="00A15540"/>
  </w:style>
  <w:style w:type="paragraph" w:customStyle="1" w:styleId="D845A71AFA05494E921B938F8C4BCEAE">
    <w:name w:val="D845A71AFA05494E921B938F8C4BCEAE"/>
    <w:rsid w:val="00A15540"/>
  </w:style>
  <w:style w:type="paragraph" w:customStyle="1" w:styleId="193DB733FA6A4574AAA425FF511A3F76">
    <w:name w:val="193DB733FA6A4574AAA425FF511A3F76"/>
    <w:rsid w:val="00A15540"/>
  </w:style>
  <w:style w:type="paragraph" w:customStyle="1" w:styleId="4C0606091D4C419F95A4FCE185B3B978">
    <w:name w:val="4C0606091D4C419F95A4FCE185B3B978"/>
    <w:rsid w:val="000E250F"/>
    <w:pPr>
      <w:spacing w:after="160" w:line="259" w:lineRule="auto"/>
    </w:pPr>
  </w:style>
  <w:style w:type="paragraph" w:customStyle="1" w:styleId="0F49E3E2AEA34B41AF9704E5AA02DEC9">
    <w:name w:val="0F49E3E2AEA34B41AF9704E5AA02DEC9"/>
    <w:rsid w:val="000E250F"/>
    <w:pPr>
      <w:spacing w:after="160" w:line="259" w:lineRule="auto"/>
    </w:pPr>
  </w:style>
  <w:style w:type="paragraph" w:customStyle="1" w:styleId="4C0606091D4C419F95A4FCE185B3B9781">
    <w:name w:val="4C0606091D4C419F95A4FCE185B3B9781"/>
    <w:rsid w:val="000E250F"/>
    <w:pPr>
      <w:spacing w:before="120" w:after="120" w:line="240" w:lineRule="auto"/>
    </w:pPr>
    <w:rPr>
      <w:rFonts w:ascii="Candara" w:eastAsia="Times New Roman" w:hAnsi="Candara" w:cs="Times New Roman"/>
      <w:sz w:val="28"/>
      <w:szCs w:val="24"/>
    </w:rPr>
  </w:style>
  <w:style w:type="paragraph" w:customStyle="1" w:styleId="DefaultPlaceholder1082065158">
    <w:name w:val="DefaultPlaceholder_1082065158"/>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1">
    <w:name w:val="C85EE30F8B9148499576199DE5060EB11"/>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1">
    <w:name w:val="168FAED8F7E44F2E893B51B08DFD3E241"/>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1">
    <w:name w:val="3772AF2608084EAC86EA0A49D499E8501"/>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1">
    <w:name w:val="F95573E94D874F31A084DF9562516AC51"/>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1">
    <w:name w:val="6C3124BC64024315B4A13D4BBCDAB58D1"/>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1">
    <w:name w:val="A64368C0524542FD96ADC555B73178B01"/>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1">
    <w:name w:val="D65326D165C64EB78333245CA73CE9CE1"/>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1">
    <w:name w:val="AF1E47C686B1434E97C1C690439828171"/>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1">
    <w:name w:val="9440BCCE59DC425E8BC7B04F8A6488131"/>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1">
    <w:name w:val="ACBDB7BD285646B99B5D7E93800CBB651"/>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2">
    <w:name w:val="4C0606091D4C419F95A4FCE185B3B9782"/>
    <w:rsid w:val="000E250F"/>
    <w:pPr>
      <w:spacing w:before="120" w:after="120" w:line="240" w:lineRule="auto"/>
    </w:pPr>
    <w:rPr>
      <w:rFonts w:ascii="Candara" w:eastAsia="Times New Roman" w:hAnsi="Candara" w:cs="Times New Roman"/>
      <w:sz w:val="28"/>
      <w:szCs w:val="24"/>
    </w:rPr>
  </w:style>
  <w:style w:type="paragraph" w:customStyle="1" w:styleId="DefaultPlaceholder10820651581">
    <w:name w:val="DefaultPlaceholder_10820651581"/>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2">
    <w:name w:val="C85EE30F8B9148499576199DE5060EB12"/>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2">
    <w:name w:val="168FAED8F7E44F2E893B51B08DFD3E242"/>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2">
    <w:name w:val="3772AF2608084EAC86EA0A49D499E8502"/>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2">
    <w:name w:val="F95573E94D874F31A084DF9562516AC52"/>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2">
    <w:name w:val="6C3124BC64024315B4A13D4BBCDAB58D2"/>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2">
    <w:name w:val="A64368C0524542FD96ADC555B73178B02"/>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2">
    <w:name w:val="D65326D165C64EB78333245CA73CE9CE2"/>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2">
    <w:name w:val="AF1E47C686B1434E97C1C690439828172"/>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2">
    <w:name w:val="9440BCCE59DC425E8BC7B04F8A6488132"/>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2">
    <w:name w:val="ACBDB7BD285646B99B5D7E93800CBB652"/>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3">
    <w:name w:val="4C0606091D4C419F95A4FCE185B3B9783"/>
    <w:rsid w:val="000E250F"/>
    <w:pPr>
      <w:spacing w:before="120" w:after="120" w:line="240" w:lineRule="auto"/>
    </w:pPr>
    <w:rPr>
      <w:rFonts w:ascii="Candara" w:eastAsia="Times New Roman" w:hAnsi="Candara" w:cs="Times New Roman"/>
      <w:sz w:val="28"/>
      <w:szCs w:val="24"/>
    </w:rPr>
  </w:style>
  <w:style w:type="paragraph" w:customStyle="1" w:styleId="DefaultPlaceholder10820651582">
    <w:name w:val="DefaultPlaceholder_10820651582"/>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3">
    <w:name w:val="C85EE30F8B9148499576199DE5060EB13"/>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3">
    <w:name w:val="168FAED8F7E44F2E893B51B08DFD3E243"/>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3">
    <w:name w:val="3772AF2608084EAC86EA0A49D499E8503"/>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3">
    <w:name w:val="F95573E94D874F31A084DF9562516AC53"/>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3">
    <w:name w:val="6C3124BC64024315B4A13D4BBCDAB58D3"/>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3">
    <w:name w:val="A64368C0524542FD96ADC555B73178B03"/>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3">
    <w:name w:val="D65326D165C64EB78333245CA73CE9CE3"/>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3">
    <w:name w:val="AF1E47C686B1434E97C1C690439828173"/>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3">
    <w:name w:val="9440BCCE59DC425E8BC7B04F8A6488133"/>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3">
    <w:name w:val="ACBDB7BD285646B99B5D7E93800CBB653"/>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4">
    <w:name w:val="4C0606091D4C419F95A4FCE185B3B9784"/>
    <w:rsid w:val="000E250F"/>
    <w:pPr>
      <w:spacing w:before="120" w:after="120" w:line="240" w:lineRule="auto"/>
    </w:pPr>
    <w:rPr>
      <w:rFonts w:ascii="Candara" w:eastAsia="Times New Roman" w:hAnsi="Candara" w:cs="Times New Roman"/>
      <w:sz w:val="28"/>
      <w:szCs w:val="24"/>
    </w:rPr>
  </w:style>
  <w:style w:type="paragraph" w:customStyle="1" w:styleId="DefaultPlaceholder10820651583">
    <w:name w:val="DefaultPlaceholder_10820651583"/>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4">
    <w:name w:val="C85EE30F8B9148499576199DE5060EB14"/>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4">
    <w:name w:val="168FAED8F7E44F2E893B51B08DFD3E244"/>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4">
    <w:name w:val="3772AF2608084EAC86EA0A49D499E8504"/>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4">
    <w:name w:val="F95573E94D874F31A084DF9562516AC54"/>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4">
    <w:name w:val="6C3124BC64024315B4A13D4BBCDAB58D4"/>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4">
    <w:name w:val="A64368C0524542FD96ADC555B73178B04"/>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4">
    <w:name w:val="D65326D165C64EB78333245CA73CE9CE4"/>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4">
    <w:name w:val="AF1E47C686B1434E97C1C690439828174"/>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4">
    <w:name w:val="9440BCCE59DC425E8BC7B04F8A6488134"/>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4">
    <w:name w:val="ACBDB7BD285646B99B5D7E93800CBB654"/>
    <w:rsid w:val="000E250F"/>
    <w:pPr>
      <w:spacing w:before="80" w:after="80" w:line="240" w:lineRule="auto"/>
    </w:pPr>
    <w:rPr>
      <w:rFonts w:ascii="Candara" w:eastAsia="Calibri" w:hAnsi="Candara" w:cs="Times New Roman"/>
      <w:sz w:val="24"/>
      <w:szCs w:val="24"/>
      <w:lang w:eastAsia="en-US"/>
    </w:rPr>
  </w:style>
  <w:style w:type="paragraph" w:customStyle="1" w:styleId="78E1E59A28F040978A57B4FB353679F2">
    <w:name w:val="78E1E59A28F040978A57B4FB353679F2"/>
    <w:rsid w:val="00284A1D"/>
  </w:style>
  <w:style w:type="paragraph" w:customStyle="1" w:styleId="4C0606091D4C419F95A4FCE185B3B9785">
    <w:name w:val="4C0606091D4C419F95A4FCE185B3B9785"/>
    <w:rsid w:val="00284A1D"/>
    <w:pPr>
      <w:spacing w:before="120" w:after="120" w:line="240" w:lineRule="auto"/>
    </w:pPr>
    <w:rPr>
      <w:rFonts w:ascii="Candara" w:eastAsia="Times New Roman" w:hAnsi="Candara" w:cs="Times New Roman"/>
      <w:sz w:val="28"/>
      <w:szCs w:val="24"/>
    </w:rPr>
  </w:style>
  <w:style w:type="paragraph" w:customStyle="1" w:styleId="6C84023941684E20AC05031F7BB40916">
    <w:name w:val="6C84023941684E20AC05031F7BB40916"/>
    <w:rsid w:val="00284A1D"/>
    <w:pPr>
      <w:spacing w:before="80" w:after="80" w:line="240" w:lineRule="auto"/>
    </w:pPr>
    <w:rPr>
      <w:rFonts w:ascii="Candara" w:eastAsia="Calibri" w:hAnsi="Candara" w:cs="Times New Roman"/>
      <w:sz w:val="24"/>
      <w:szCs w:val="24"/>
      <w:lang w:eastAsia="en-US"/>
    </w:rPr>
  </w:style>
  <w:style w:type="paragraph" w:customStyle="1" w:styleId="C85EE30F8B9148499576199DE5060EB15">
    <w:name w:val="C85EE30F8B9148499576199DE5060EB15"/>
    <w:rsid w:val="00284A1D"/>
    <w:pPr>
      <w:spacing w:before="80" w:after="80" w:line="240" w:lineRule="auto"/>
    </w:pPr>
    <w:rPr>
      <w:rFonts w:ascii="Candara" w:eastAsia="Calibri" w:hAnsi="Candara" w:cs="Times New Roman"/>
      <w:sz w:val="24"/>
      <w:szCs w:val="24"/>
      <w:lang w:eastAsia="en-US"/>
    </w:rPr>
  </w:style>
  <w:style w:type="paragraph" w:customStyle="1" w:styleId="78E1E59A28F040978A57B4FB353679F21">
    <w:name w:val="78E1E59A28F040978A57B4FB353679F21"/>
    <w:rsid w:val="00284A1D"/>
    <w:pPr>
      <w:spacing w:before="80" w:after="80" w:line="240" w:lineRule="auto"/>
    </w:pPr>
    <w:rPr>
      <w:rFonts w:ascii="Candara" w:eastAsia="Calibri" w:hAnsi="Candara" w:cs="Times New Roman"/>
      <w:sz w:val="24"/>
      <w:szCs w:val="24"/>
      <w:lang w:eastAsia="en-US"/>
    </w:rPr>
  </w:style>
  <w:style w:type="paragraph" w:customStyle="1" w:styleId="168FAED8F7E44F2E893B51B08DFD3E245">
    <w:name w:val="168FAED8F7E44F2E893B51B08DFD3E245"/>
    <w:rsid w:val="00284A1D"/>
    <w:pPr>
      <w:spacing w:before="80" w:after="80" w:line="240" w:lineRule="auto"/>
    </w:pPr>
    <w:rPr>
      <w:rFonts w:ascii="Candara" w:eastAsia="Calibri" w:hAnsi="Candara" w:cs="Times New Roman"/>
      <w:sz w:val="24"/>
      <w:szCs w:val="24"/>
      <w:lang w:eastAsia="en-US"/>
    </w:rPr>
  </w:style>
  <w:style w:type="paragraph" w:customStyle="1" w:styleId="3772AF2608084EAC86EA0A49D499E8505">
    <w:name w:val="3772AF2608084EAC86EA0A49D499E8505"/>
    <w:rsid w:val="00284A1D"/>
    <w:pPr>
      <w:spacing w:before="80" w:after="80" w:line="240" w:lineRule="auto"/>
    </w:pPr>
    <w:rPr>
      <w:rFonts w:ascii="Candara" w:eastAsia="Calibri" w:hAnsi="Candara" w:cs="Times New Roman"/>
      <w:sz w:val="24"/>
      <w:szCs w:val="24"/>
      <w:lang w:eastAsia="en-US"/>
    </w:rPr>
  </w:style>
  <w:style w:type="paragraph" w:customStyle="1" w:styleId="F95573E94D874F31A084DF9562516AC55">
    <w:name w:val="F95573E94D874F31A084DF9562516AC55"/>
    <w:rsid w:val="00284A1D"/>
    <w:pPr>
      <w:spacing w:before="80" w:after="80" w:line="240" w:lineRule="auto"/>
    </w:pPr>
    <w:rPr>
      <w:rFonts w:ascii="Candara" w:eastAsia="Calibri" w:hAnsi="Candara" w:cs="Times New Roman"/>
      <w:sz w:val="24"/>
      <w:szCs w:val="24"/>
      <w:lang w:eastAsia="en-US"/>
    </w:rPr>
  </w:style>
  <w:style w:type="paragraph" w:customStyle="1" w:styleId="6C3124BC64024315B4A13D4BBCDAB58D5">
    <w:name w:val="6C3124BC64024315B4A13D4BBCDAB58D5"/>
    <w:rsid w:val="00284A1D"/>
    <w:pPr>
      <w:spacing w:before="80" w:after="80" w:line="240" w:lineRule="auto"/>
    </w:pPr>
    <w:rPr>
      <w:rFonts w:ascii="Candara" w:eastAsia="Calibri" w:hAnsi="Candara" w:cs="Times New Roman"/>
      <w:sz w:val="24"/>
      <w:szCs w:val="24"/>
      <w:lang w:eastAsia="en-US"/>
    </w:rPr>
  </w:style>
  <w:style w:type="paragraph" w:customStyle="1" w:styleId="A64368C0524542FD96ADC555B73178B05">
    <w:name w:val="A64368C0524542FD96ADC555B73178B05"/>
    <w:rsid w:val="00284A1D"/>
    <w:pPr>
      <w:spacing w:before="80" w:after="80" w:line="240" w:lineRule="auto"/>
    </w:pPr>
    <w:rPr>
      <w:rFonts w:ascii="Candara" w:eastAsia="Calibri" w:hAnsi="Candara" w:cs="Times New Roman"/>
      <w:sz w:val="24"/>
      <w:szCs w:val="24"/>
      <w:lang w:eastAsia="en-US"/>
    </w:rPr>
  </w:style>
  <w:style w:type="paragraph" w:customStyle="1" w:styleId="D65326D165C64EB78333245CA73CE9CE5">
    <w:name w:val="D65326D165C64EB78333245CA73CE9CE5"/>
    <w:rsid w:val="00284A1D"/>
    <w:pPr>
      <w:spacing w:before="80" w:after="80" w:line="240" w:lineRule="auto"/>
    </w:pPr>
    <w:rPr>
      <w:rFonts w:ascii="Candara" w:eastAsia="Calibri" w:hAnsi="Candara" w:cs="Times New Roman"/>
      <w:sz w:val="24"/>
      <w:szCs w:val="24"/>
      <w:lang w:eastAsia="en-US"/>
    </w:rPr>
  </w:style>
  <w:style w:type="paragraph" w:customStyle="1" w:styleId="AF1E47C686B1434E97C1C690439828175">
    <w:name w:val="AF1E47C686B1434E97C1C690439828175"/>
    <w:rsid w:val="00284A1D"/>
    <w:pPr>
      <w:spacing w:before="80" w:after="80" w:line="240" w:lineRule="auto"/>
    </w:pPr>
    <w:rPr>
      <w:rFonts w:ascii="Candara" w:eastAsia="Calibri" w:hAnsi="Candara" w:cs="Times New Roman"/>
      <w:sz w:val="24"/>
      <w:szCs w:val="24"/>
      <w:lang w:eastAsia="en-US"/>
    </w:rPr>
  </w:style>
  <w:style w:type="paragraph" w:customStyle="1" w:styleId="9440BCCE59DC425E8BC7B04F8A6488135">
    <w:name w:val="9440BCCE59DC425E8BC7B04F8A6488135"/>
    <w:rsid w:val="00284A1D"/>
    <w:pPr>
      <w:spacing w:before="80" w:after="80" w:line="240" w:lineRule="auto"/>
    </w:pPr>
    <w:rPr>
      <w:rFonts w:ascii="Candara" w:eastAsia="Calibri" w:hAnsi="Candara" w:cs="Times New Roman"/>
      <w:sz w:val="24"/>
      <w:szCs w:val="24"/>
      <w:lang w:eastAsia="en-US"/>
    </w:rPr>
  </w:style>
  <w:style w:type="paragraph" w:customStyle="1" w:styleId="82881EBAEB324A73839BFAAD92861DA3">
    <w:name w:val="82881EBAEB324A73839BFAAD92861DA3"/>
    <w:rsid w:val="00284A1D"/>
    <w:pPr>
      <w:spacing w:before="80" w:after="80" w:line="240" w:lineRule="auto"/>
    </w:pPr>
    <w:rPr>
      <w:rFonts w:ascii="Candara" w:eastAsia="Calibri" w:hAnsi="Candara" w:cs="Times New Roman"/>
      <w:sz w:val="24"/>
      <w:szCs w:val="24"/>
      <w:lang w:eastAsia="en-US"/>
    </w:rPr>
  </w:style>
  <w:style w:type="paragraph" w:customStyle="1" w:styleId="ACBDB7BD285646B99B5D7E93800CBB655">
    <w:name w:val="ACBDB7BD285646B99B5D7E93800CBB655"/>
    <w:rsid w:val="00284A1D"/>
    <w:pPr>
      <w:spacing w:before="80" w:after="80" w:line="240" w:lineRule="auto"/>
    </w:pPr>
    <w:rPr>
      <w:rFonts w:ascii="Candara" w:eastAsia="Calibri" w:hAnsi="Candara" w:cs="Times New Roman"/>
      <w:sz w:val="24"/>
      <w:szCs w:val="24"/>
      <w:lang w:eastAsia="en-US"/>
    </w:rPr>
  </w:style>
  <w:style w:type="paragraph" w:customStyle="1" w:styleId="F4D0FDD412554350AA84A2175D0C63B6">
    <w:name w:val="F4D0FDD412554350AA84A2175D0C63B6"/>
    <w:rsid w:val="003C232B"/>
    <w:pPr>
      <w:spacing w:after="160" w:line="259" w:lineRule="auto"/>
    </w:pPr>
  </w:style>
  <w:style w:type="paragraph" w:customStyle="1" w:styleId="5D1122A87DDE4D93833A76AF5445200C">
    <w:name w:val="5D1122A87DDE4D93833A76AF5445200C"/>
    <w:rsid w:val="003C232B"/>
    <w:pPr>
      <w:spacing w:after="160" w:line="259" w:lineRule="auto"/>
    </w:pPr>
  </w:style>
  <w:style w:type="paragraph" w:customStyle="1" w:styleId="DC9755FA31F241BEAE21388C34A703E0">
    <w:name w:val="DC9755FA31F241BEAE21388C34A703E0"/>
    <w:rsid w:val="003C232B"/>
    <w:pPr>
      <w:spacing w:after="160" w:line="259" w:lineRule="auto"/>
    </w:pPr>
  </w:style>
  <w:style w:type="paragraph" w:customStyle="1" w:styleId="6EB78C049B74456CB6115311B9203726">
    <w:name w:val="6EB78C049B74456CB6115311B9203726"/>
    <w:rsid w:val="003C232B"/>
    <w:pPr>
      <w:spacing w:after="160" w:line="259" w:lineRule="auto"/>
    </w:pPr>
  </w:style>
  <w:style w:type="paragraph" w:customStyle="1" w:styleId="4D9F00916D8B488DBDDCBCD1B7D1D57B">
    <w:name w:val="4D9F00916D8B488DBDDCBCD1B7D1D57B"/>
    <w:rsid w:val="003C232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BA23E-C1A9-471C-9C34-74FF10570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C3A3BB65</Template>
  <TotalTime>0</TotalTime>
  <Pages>4</Pages>
  <Words>761</Words>
  <Characters>5774</Characters>
  <Application>Microsoft Office Word</Application>
  <DocSecurity>4</DocSecurity>
  <Lines>174</Lines>
  <Paragraphs>92</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QUA-LiS NRW</dc:creator>
  <cp:lastModifiedBy>Orban, Annette</cp:lastModifiedBy>
  <cp:revision>2</cp:revision>
  <cp:lastPrinted>2015-02-19T15:42:00Z</cp:lastPrinted>
  <dcterms:created xsi:type="dcterms:W3CDTF">2020-06-02T12:11:00Z</dcterms:created>
  <dcterms:modified xsi:type="dcterms:W3CDTF">2020-06-02T12:11:00Z</dcterms:modified>
</cp:coreProperties>
</file>