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9472A1" w:rsidRPr="009472A1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472A1" w:rsidP="00DD16CE">
            <w:pPr>
              <w:pStyle w:val="Dimension"/>
            </w:pPr>
            <w:r>
              <w:t>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9472A1" w:rsidP="00DD16CE">
            <w:pPr>
              <w:pStyle w:val="Dimension"/>
            </w:pPr>
            <w:r w:rsidRPr="009472A1">
              <w:t>Ergebnis- und Standardorientierung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472A1" w:rsidP="00DD16CE">
            <w:pPr>
              <w:pStyle w:val="Kriterium"/>
            </w:pPr>
            <w:r>
              <w:t>2.1.2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9472A1" w:rsidP="00DD16CE">
            <w:pPr>
              <w:pStyle w:val="Kriterium"/>
            </w:pPr>
            <w:r w:rsidRPr="009472A1">
              <w:t>Die Schule entwickelt ihre schulinternen Vorgaben und setzt sie um.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A62013" w:rsidTr="00791D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62013" w:rsidRDefault="00A6201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62013" w:rsidRPr="00005973" w:rsidRDefault="00ED7191" w:rsidP="00FF0106">
            <w:pPr>
              <w:pStyle w:val="Frage"/>
            </w:pPr>
            <w:r>
              <w:t>Ich achte darauf, dass</w:t>
            </w:r>
            <w:r w:rsidR="00A62013">
              <w:t xml:space="preserve"> </w:t>
            </w:r>
            <w:r w:rsidR="00FF0106">
              <w:t xml:space="preserve">an meiner Schule </w:t>
            </w:r>
            <w:r>
              <w:t>schulinterne Vorgaben</w:t>
            </w:r>
            <w:r w:rsidR="00A62013">
              <w:t xml:space="preserve"> (</w:t>
            </w:r>
            <w:r w:rsidR="00D73977">
              <w:t xml:space="preserve">schulinterne Lehrpläne, </w:t>
            </w:r>
            <w:r w:rsidR="00A62013">
              <w:t>Schulprogramm, Schulordnung</w:t>
            </w:r>
            <w:r>
              <w:t>, Grundsätze der Leistungsbewertung</w:t>
            </w:r>
            <w:r w:rsidR="00A62013">
              <w:t xml:space="preserve"> etc.) </w:t>
            </w:r>
            <w:r>
              <w:t>regelmäßig (weiter-)entwickelt werden</w:t>
            </w:r>
            <w:r w:rsidR="00A62013">
              <w:t>.</w:t>
            </w:r>
          </w:p>
        </w:tc>
        <w:sdt>
          <w:sdtPr>
            <w:id w:val="-82689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62013" w:rsidRDefault="00A62013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6495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62013" w:rsidRDefault="00A62013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816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62013" w:rsidRDefault="00A62013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604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62013" w:rsidRDefault="00A62013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726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62013" w:rsidRDefault="00A62013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2710" w:rsidTr="00791D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32710" w:rsidRDefault="00B3271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32710" w:rsidRPr="00005973" w:rsidRDefault="00FF0106" w:rsidP="00543C51">
            <w:pPr>
              <w:pStyle w:val="Frage"/>
            </w:pPr>
            <w:r>
              <w:t>Ich stelle sicher</w:t>
            </w:r>
            <w:r w:rsidR="00B32710">
              <w:t>, dass schulinterne Vorgaben umgesetzt werden.</w:t>
            </w:r>
          </w:p>
        </w:tc>
        <w:sdt>
          <w:sdtPr>
            <w:id w:val="139777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32710" w:rsidRDefault="00B32710" w:rsidP="000404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8499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32710" w:rsidRDefault="00B32710" w:rsidP="000404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74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32710" w:rsidRDefault="00D73977" w:rsidP="000404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696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32710" w:rsidRDefault="00B32710" w:rsidP="000404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656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32710" w:rsidRDefault="00B32710" w:rsidP="000404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3C51" w:rsidTr="00791D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3C51" w:rsidRDefault="00543C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3C51" w:rsidRPr="00005973" w:rsidRDefault="008558D0" w:rsidP="008558D0">
            <w:pPr>
              <w:pStyle w:val="Frage"/>
            </w:pPr>
            <w:r>
              <w:t>Ich sorge dafür, dass a</w:t>
            </w:r>
            <w:r w:rsidR="00543C51" w:rsidRPr="00005973">
              <w:t xml:space="preserve">n meiner Schule </w:t>
            </w:r>
            <w:r>
              <w:t xml:space="preserve">die </w:t>
            </w:r>
            <w:r w:rsidR="00543C51" w:rsidRPr="00005973">
              <w:t>schulinter</w:t>
            </w:r>
            <w:r w:rsidR="00B32710">
              <w:t>ne</w:t>
            </w:r>
            <w:r>
              <w:t>n</w:t>
            </w:r>
            <w:r w:rsidR="00543C51" w:rsidRPr="00005973">
              <w:t xml:space="preserve"> Vorgaben evaluiert</w:t>
            </w:r>
            <w:r>
              <w:t xml:space="preserve"> werden</w:t>
            </w:r>
            <w:r w:rsidR="00543C51" w:rsidRPr="00005973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156E" w:rsidTr="0003156E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3156E" w:rsidRDefault="0003156E" w:rsidP="0003156E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3156E" w:rsidRPr="00005973" w:rsidRDefault="0003156E" w:rsidP="0003156E">
            <w:pPr>
              <w:pStyle w:val="Frage"/>
            </w:pPr>
            <w:r>
              <w:t>An meiner Schule werden die schulinternen Vorgaben gemeinsam reflektiert.</w:t>
            </w:r>
          </w:p>
        </w:tc>
        <w:sdt>
          <w:sdtPr>
            <w:id w:val="118146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56E" w:rsidRDefault="0003156E" w:rsidP="0003156E">
                <w:pPr>
                  <w:pStyle w:val="Ankreuzer"/>
                </w:pPr>
                <w:r w:rsidRPr="009F70C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8864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56E" w:rsidRDefault="0003156E" w:rsidP="0003156E">
                <w:pPr>
                  <w:pStyle w:val="Ankreuzer"/>
                </w:pPr>
                <w:r w:rsidRPr="009F70C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70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56E" w:rsidRDefault="0003156E" w:rsidP="0003156E">
                <w:pPr>
                  <w:pStyle w:val="Ankreuzer"/>
                </w:pPr>
                <w:r w:rsidRPr="009F70C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525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3156E" w:rsidRDefault="0003156E" w:rsidP="0003156E">
                <w:pPr>
                  <w:pStyle w:val="Ankreuzer"/>
                </w:pPr>
                <w:r w:rsidRPr="009F70C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506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56E" w:rsidRDefault="0003156E" w:rsidP="0003156E">
                <w:pPr>
                  <w:pStyle w:val="Ankreuzer"/>
                </w:pPr>
                <w:r w:rsidRPr="009F70C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  <w:tr w:rsidR="00543C51" w:rsidTr="00791D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3C51" w:rsidRDefault="00543C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3C51" w:rsidRPr="00005973" w:rsidRDefault="008558D0" w:rsidP="008558D0">
            <w:pPr>
              <w:pStyle w:val="Frage"/>
            </w:pPr>
            <w:r>
              <w:t>Ich achte darauf, dass a</w:t>
            </w:r>
            <w:r w:rsidR="00543C51" w:rsidRPr="00005973">
              <w:t xml:space="preserve">n meiner </w:t>
            </w:r>
            <w:r w:rsidR="00B32710">
              <w:t xml:space="preserve">Schule </w:t>
            </w:r>
            <w:r w:rsidR="00543C51" w:rsidRPr="00005973">
              <w:t>schulinter</w:t>
            </w:r>
            <w:r w:rsidR="00B32710">
              <w:t>ne</w:t>
            </w:r>
            <w:r>
              <w:t>n</w:t>
            </w:r>
            <w:r w:rsidR="00543C51" w:rsidRPr="00005973">
              <w:t xml:space="preserve"> Vorgaben </w:t>
            </w:r>
            <w:r w:rsidR="00217BF0">
              <w:t xml:space="preserve">regelmäßig </w:t>
            </w:r>
            <w:r w:rsidR="00ED7191">
              <w:t>unter breiter Beteiligung des Kollegiums</w:t>
            </w:r>
            <w:r w:rsidR="00ED7191" w:rsidRPr="00005973">
              <w:t xml:space="preserve"> </w:t>
            </w:r>
            <w:r w:rsidR="00543C51" w:rsidRPr="00005973">
              <w:t>aktualisiert</w:t>
            </w:r>
            <w:r>
              <w:t xml:space="preserve"> werden</w:t>
            </w:r>
            <w:r w:rsidR="00543C51" w:rsidRPr="00005973">
              <w:t>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3C51" w:rsidTr="00791D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3C51" w:rsidRDefault="00543C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3C51" w:rsidRDefault="008558D0" w:rsidP="004A34A4">
            <w:pPr>
              <w:pStyle w:val="Frage"/>
            </w:pPr>
            <w:r>
              <w:t xml:space="preserve">Ich </w:t>
            </w:r>
            <w:r w:rsidR="004A34A4">
              <w:t xml:space="preserve">sorge dafür, dass an meiner Schule </w:t>
            </w:r>
            <w:r w:rsidR="00543C51" w:rsidRPr="00005973">
              <w:t>die schulinternen Vorgaben für Schülerinnen und Schüler, Erziehungsberechtigte und</w:t>
            </w:r>
            <w:r>
              <w:t>/oder</w:t>
            </w:r>
            <w:r w:rsidR="00543C51" w:rsidRPr="00005973">
              <w:t xml:space="preserve"> außerschulische Partner zu</w:t>
            </w:r>
            <w:r>
              <w:t>r Verfügung</w:t>
            </w:r>
            <w:r w:rsidR="004A34A4">
              <w:t xml:space="preserve"> gestellt werden</w:t>
            </w:r>
            <w:r w:rsidR="00543C51" w:rsidRPr="00005973">
              <w:t>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3C51" w:rsidRDefault="00543C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sectPr w:rsidR="002626F8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640" w:rsidRDefault="000D1640" w:rsidP="004A4A37">
      <w:r>
        <w:separator/>
      </w:r>
    </w:p>
  </w:endnote>
  <w:endnote w:type="continuationSeparator" w:id="0">
    <w:p w:rsidR="000D1640" w:rsidRDefault="000D164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77A7EAC-CFB4-42DB-AAA2-4E04E8348629}"/>
    <w:embedBold r:id="rId2" w:fontKey="{25D91F07-15EE-4BA0-B5F7-B946BA906DEA}"/>
    <w:embedItalic r:id="rId3" w:fontKey="{545137DF-CEA0-4110-8F9E-5A751ADC2D04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8F18DE9-CE8C-4041-B5EF-99925D22D8E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E62E2E4-2AFD-4F9A-A7F7-254B48E3D0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EEAB3D3-C097-4346-B603-98E29020E7F8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EC703C45-2FA5-47B0-882E-466B72182B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640" w:rsidRDefault="000D1640" w:rsidP="004A4A37">
      <w:r>
        <w:separator/>
      </w:r>
    </w:p>
  </w:footnote>
  <w:footnote w:type="continuationSeparator" w:id="0">
    <w:p w:rsidR="000D1640" w:rsidRDefault="000D164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3156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7237D0D8" wp14:editId="6253E441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D1640">
            <w:t>Schulleiterinnen</w:t>
          </w:r>
          <w:r w:rsidR="000D1640">
            <w:br/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075ABF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7688022" wp14:editId="0F086F1F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03156E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3156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40"/>
    <w:rsid w:val="00016BEF"/>
    <w:rsid w:val="0003156E"/>
    <w:rsid w:val="0003343A"/>
    <w:rsid w:val="00060B51"/>
    <w:rsid w:val="00064926"/>
    <w:rsid w:val="00066BEB"/>
    <w:rsid w:val="00066F77"/>
    <w:rsid w:val="00074859"/>
    <w:rsid w:val="00075ABF"/>
    <w:rsid w:val="000A17E3"/>
    <w:rsid w:val="000C34AF"/>
    <w:rsid w:val="000D1640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15C9F"/>
    <w:rsid w:val="00217BF0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34A4"/>
    <w:rsid w:val="004A4A37"/>
    <w:rsid w:val="004B53ED"/>
    <w:rsid w:val="004C169F"/>
    <w:rsid w:val="004C4E97"/>
    <w:rsid w:val="004D0569"/>
    <w:rsid w:val="004F2AC9"/>
    <w:rsid w:val="004F496D"/>
    <w:rsid w:val="00522E5E"/>
    <w:rsid w:val="00543C51"/>
    <w:rsid w:val="00544405"/>
    <w:rsid w:val="00545517"/>
    <w:rsid w:val="00566018"/>
    <w:rsid w:val="00574B7A"/>
    <w:rsid w:val="005C3105"/>
    <w:rsid w:val="005D1F34"/>
    <w:rsid w:val="005D490D"/>
    <w:rsid w:val="00612A09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58D0"/>
    <w:rsid w:val="00867EFF"/>
    <w:rsid w:val="00871C28"/>
    <w:rsid w:val="00876307"/>
    <w:rsid w:val="0087646B"/>
    <w:rsid w:val="008C0DB9"/>
    <w:rsid w:val="008D063C"/>
    <w:rsid w:val="009012A2"/>
    <w:rsid w:val="00924E62"/>
    <w:rsid w:val="009472A1"/>
    <w:rsid w:val="00961E29"/>
    <w:rsid w:val="00972477"/>
    <w:rsid w:val="00982AAB"/>
    <w:rsid w:val="009A2EA3"/>
    <w:rsid w:val="009F4F27"/>
    <w:rsid w:val="00A2264F"/>
    <w:rsid w:val="00A43418"/>
    <w:rsid w:val="00A62013"/>
    <w:rsid w:val="00A62592"/>
    <w:rsid w:val="00AA1934"/>
    <w:rsid w:val="00AC3D76"/>
    <w:rsid w:val="00AC7BA0"/>
    <w:rsid w:val="00AE7FF1"/>
    <w:rsid w:val="00B04F4E"/>
    <w:rsid w:val="00B22823"/>
    <w:rsid w:val="00B32710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3977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D7191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0106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F2660DE4-66E3-4917-92EB-4C2C6F62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6C4F860</Template>
  <TotalTime>0</TotalTime>
  <Pages>1</Pages>
  <Words>158</Words>
  <Characters>950</Characters>
  <Application>Microsoft Office Word</Application>
  <DocSecurity>0</DocSecurity>
  <Lines>86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Koltermann, Saskia</cp:lastModifiedBy>
  <cp:revision>3</cp:revision>
  <cp:lastPrinted>2016-01-07T10:04:00Z</cp:lastPrinted>
  <dcterms:created xsi:type="dcterms:W3CDTF">2020-04-30T09:41:00Z</dcterms:created>
  <dcterms:modified xsi:type="dcterms:W3CDTF">2020-04-30T09:43:00Z</dcterms:modified>
</cp:coreProperties>
</file>