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2D169C" w:rsidRPr="002D169C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2D169C" w:rsidP="00DD16CE">
            <w:pPr>
              <w:pStyle w:val="Dimension"/>
            </w:pPr>
            <w:r>
              <w:t>2.1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2D169C" w:rsidP="00DD16CE">
            <w:pPr>
              <w:pStyle w:val="Dimension"/>
            </w:pPr>
            <w:r w:rsidRPr="002D169C">
              <w:t>Ergebnis- und Standardorientierung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2D169C" w:rsidP="00DD16CE">
            <w:pPr>
              <w:pStyle w:val="Kriterium"/>
            </w:pPr>
            <w:r>
              <w:t>2.1.3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437069" w:rsidP="00DD16CE">
            <w:pPr>
              <w:pStyle w:val="Kriterium"/>
            </w:pPr>
            <w:r>
              <w:t>Die schulinternen Lehrpläne</w:t>
            </w:r>
            <w:r w:rsidRPr="002D169C">
              <w:t xml:space="preserve"> </w:t>
            </w:r>
            <w:r>
              <w:t xml:space="preserve">bzw. didaktischen Jahresplanungen als Teil der schulinternen Vorgaben </w:t>
            </w:r>
            <w:r w:rsidRPr="002D169C">
              <w:t>konkretisieren die verbindlichen Vorgaben bezogen auf die Situation der Schule.</w:t>
            </w:r>
          </w:p>
        </w:tc>
      </w:tr>
    </w:tbl>
    <w:p w:rsidR="002626F8" w:rsidRDefault="002626F8"/>
    <w:tbl>
      <w:tblPr>
        <w:tblStyle w:val="Tabellenraster"/>
        <w:tblW w:w="9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2126"/>
        <w:gridCol w:w="850"/>
        <w:gridCol w:w="851"/>
      </w:tblGrid>
      <w:tr w:rsidR="002626F8" w:rsidTr="004D0569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2626F8" w:rsidRDefault="002626F8" w:rsidP="00DD16CE"/>
        </w:tc>
        <w:tc>
          <w:tcPr>
            <w:tcW w:w="5529" w:type="dxa"/>
            <w:tcBorders>
              <w:bottom w:val="single" w:sz="4" w:space="0" w:color="92CDDC" w:themeColor="accent5" w:themeTint="99"/>
            </w:tcBorders>
            <w:vAlign w:val="center"/>
          </w:tcPr>
          <w:p w:rsidR="002626F8" w:rsidRPr="00D40E12" w:rsidRDefault="002626F8" w:rsidP="00DD16CE">
            <w:pPr>
              <w:rPr>
                <w:i/>
              </w:rPr>
            </w:pPr>
          </w:p>
        </w:tc>
        <w:tc>
          <w:tcPr>
            <w:tcW w:w="2126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2626F8" w:rsidRDefault="002626F8" w:rsidP="00DD16CE">
            <w:pPr>
              <w:pStyle w:val="Skala"/>
            </w:pP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2626F8" w:rsidRPr="00C40929" w:rsidRDefault="002626F8" w:rsidP="00F024C9">
            <w:pPr>
              <w:pStyle w:val="Skala"/>
            </w:pPr>
            <w:r w:rsidRPr="00C40929">
              <w:t>Nein</w:t>
            </w:r>
          </w:p>
        </w:tc>
        <w:tc>
          <w:tcPr>
            <w:tcW w:w="85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2626F8" w:rsidRPr="00C40929" w:rsidRDefault="002626F8" w:rsidP="00C40929">
            <w:pPr>
              <w:pStyle w:val="Skala"/>
            </w:pPr>
            <w:r w:rsidRPr="00C40929">
              <w:t>Ja</w:t>
            </w:r>
          </w:p>
        </w:tc>
      </w:tr>
      <w:tr w:rsidR="002D169C" w:rsidTr="0059216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D169C" w:rsidRDefault="002D169C" w:rsidP="0049401E">
            <w:pPr>
              <w:pStyle w:val="FrageNummer"/>
              <w:ind w:firstLine="17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:rsidR="002D169C" w:rsidRPr="00AE5165" w:rsidRDefault="002D169C" w:rsidP="002D169C">
            <w:pPr>
              <w:pStyle w:val="Frage"/>
            </w:pPr>
            <w:r w:rsidRPr="00AE5165">
              <w:t>An meiner Schule gibt es grundlegende didaktisch-methodische Vereinbarungen in den schulinternen Lehrplänen.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2D169C" w:rsidRDefault="002D169C" w:rsidP="00DD16CE">
            <w:pPr>
              <w:pStyle w:val="Ankreuzer"/>
            </w:pPr>
          </w:p>
        </w:tc>
        <w:sdt>
          <w:sdtPr>
            <w:id w:val="2110455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1216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A275B" w:rsidTr="00EA275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A275B" w:rsidRDefault="00EA275B" w:rsidP="00EA275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:rsidR="00EA275B" w:rsidRPr="00AE5165" w:rsidRDefault="00EA275B" w:rsidP="00EA275B">
            <w:pPr>
              <w:pStyle w:val="Frage"/>
            </w:pPr>
            <w:r>
              <w:t xml:space="preserve">Die schulinternen Lehrpläne beinhalten konkrete Vereinbarungen zum Lernen mit digitalen Medien. 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EA275B" w:rsidRDefault="00EA275B" w:rsidP="00EA275B">
            <w:pPr>
              <w:pStyle w:val="Ankreuzer"/>
            </w:pPr>
          </w:p>
        </w:tc>
        <w:sdt>
          <w:sdtPr>
            <w:id w:val="-342016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A275B" w:rsidRDefault="00EA275B" w:rsidP="00EA275B">
                <w:pPr>
                  <w:pStyle w:val="Ankreuzer"/>
                </w:pPr>
                <w:r w:rsidRPr="00CD242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55321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A275B" w:rsidRDefault="00EA275B" w:rsidP="00EA275B">
                <w:pPr>
                  <w:pStyle w:val="Ankreuzer"/>
                </w:pPr>
                <w:r w:rsidRPr="00CD242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A275B" w:rsidTr="00EA275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A275B" w:rsidRDefault="00EA275B" w:rsidP="00EA275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:rsidR="00EA275B" w:rsidRPr="00AE5165" w:rsidRDefault="00EA275B" w:rsidP="00EA275B">
            <w:pPr>
              <w:pStyle w:val="Frage"/>
            </w:pPr>
            <w:r>
              <w:t>Die schulinternen Lehrpläne beinhalten konkrete Vereinbarungen zur Inklusion und zur individuellen Förderung.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EA275B" w:rsidRDefault="00EA275B" w:rsidP="00EA275B">
            <w:pPr>
              <w:pStyle w:val="Ankreuzer"/>
            </w:pPr>
          </w:p>
        </w:tc>
        <w:sdt>
          <w:sdtPr>
            <w:id w:val="-726450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A275B" w:rsidRDefault="00EA275B" w:rsidP="00EA275B">
                <w:pPr>
                  <w:pStyle w:val="Ankreuzer"/>
                </w:pPr>
                <w:r w:rsidRPr="00CD242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63879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A275B" w:rsidRDefault="00EA275B" w:rsidP="00EA275B">
                <w:pPr>
                  <w:pStyle w:val="Ankreuzer"/>
                </w:pPr>
                <w:r w:rsidRPr="00CD242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37069" w:rsidTr="0059216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37069" w:rsidRDefault="00437069" w:rsidP="00437069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:rsidR="00437069" w:rsidRPr="00AE5165" w:rsidRDefault="00437069" w:rsidP="00437069">
            <w:pPr>
              <w:pStyle w:val="Frage"/>
            </w:pPr>
            <w:r w:rsidRPr="00AE5165">
              <w:t>In den schulinternen Lehrplänen meiner Schule gibt es Bezüge zu den schulischen Rahmenbedingungen.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437069" w:rsidRDefault="00437069" w:rsidP="00437069">
            <w:pPr>
              <w:pStyle w:val="Ankreuzer"/>
            </w:pPr>
          </w:p>
        </w:tc>
        <w:sdt>
          <w:sdtPr>
            <w:id w:val="-197536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069" w:rsidRDefault="00437069" w:rsidP="0043706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6260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069" w:rsidRDefault="00437069" w:rsidP="0043706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37069" w:rsidTr="0070322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37069" w:rsidRDefault="00437069" w:rsidP="0070322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:rsidR="00437069" w:rsidRPr="00AE5165" w:rsidRDefault="00437069" w:rsidP="00703220">
            <w:pPr>
              <w:pStyle w:val="Frage"/>
            </w:pPr>
            <w:r w:rsidRPr="00AE5165">
              <w:t xml:space="preserve">In den schulinternen Lehrplänen meiner Schule gibt es Bezüge zum Schulprogramm </w:t>
            </w:r>
            <w:r>
              <w:t xml:space="preserve">(z.B. Methodencurriculum, Vereinbarungen zur Gestaltung des Lehrens und Lernens, </w:t>
            </w:r>
            <w:bookmarkStart w:id="0" w:name="_GoBack"/>
            <w:bookmarkEnd w:id="0"/>
            <w:r>
              <w:t>Leistungskonzept)</w:t>
            </w:r>
            <w:r w:rsidRPr="00141035">
              <w:t>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437069" w:rsidRDefault="00437069" w:rsidP="00703220">
            <w:pPr>
              <w:pStyle w:val="Ankreuzer"/>
            </w:pPr>
          </w:p>
        </w:tc>
        <w:sdt>
          <w:sdtPr>
            <w:id w:val="960224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069" w:rsidRDefault="00437069" w:rsidP="0070322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38323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069" w:rsidRDefault="00437069" w:rsidP="0070322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37069" w:rsidTr="0059216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37069" w:rsidRDefault="00437069" w:rsidP="00437069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:rsidR="00437069" w:rsidRDefault="00437069" w:rsidP="00437069">
            <w:pPr>
              <w:pStyle w:val="Frage"/>
            </w:pPr>
            <w:r w:rsidRPr="00AE5165">
              <w:t>In den schulinternen Lehrplänen meiner Schule gibt es Bezüge zu außerschulischen Partnern.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437069" w:rsidRDefault="00437069" w:rsidP="00437069">
            <w:pPr>
              <w:pStyle w:val="Ankreuzer"/>
            </w:pPr>
          </w:p>
        </w:tc>
        <w:sdt>
          <w:sdtPr>
            <w:id w:val="629202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069" w:rsidRDefault="00437069" w:rsidP="0043706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46393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069" w:rsidRDefault="00437069" w:rsidP="0043706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2D169C" w:rsidTr="009071A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D169C" w:rsidRDefault="002D169C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D169C" w:rsidRPr="009B1D87" w:rsidRDefault="002D169C" w:rsidP="002D169C">
            <w:pPr>
              <w:pStyle w:val="Frage"/>
            </w:pPr>
            <w:r w:rsidRPr="009B1D87">
              <w:t>An meiner Schule werden die Grundsätze der Leistungsbewertungen in die schulinternen Lehrpläne aufgenommen.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169C" w:rsidTr="009071A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D169C" w:rsidRDefault="002D169C" w:rsidP="00130F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D169C" w:rsidRPr="009B1D87" w:rsidRDefault="002D169C" w:rsidP="002D169C">
            <w:pPr>
              <w:pStyle w:val="Frage"/>
            </w:pPr>
            <w:r w:rsidRPr="009B1D87">
              <w:t xml:space="preserve">In den schulinternen Lehrplänen meiner Schule sind Unterrichtsvorhaben festgelegt, die einzelnen Jahrgangsstufen bzw. Phasen der Bildungsgänge zugeordnet sind. </w:t>
            </w:r>
          </w:p>
        </w:tc>
        <w:sdt>
          <w:sdtPr>
            <w:id w:val="1447505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6098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15671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65630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D169C" w:rsidRDefault="002D169C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56135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169C" w:rsidTr="009071A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D169C" w:rsidRDefault="002D169C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D169C" w:rsidRPr="002D169C" w:rsidRDefault="002D169C" w:rsidP="002D169C">
            <w:pPr>
              <w:pStyle w:val="Frage"/>
            </w:pPr>
            <w:r w:rsidRPr="002D169C">
              <w:t>Ich achte darauf, dass Verbindungen zwischen den einzelnen schulinternen Fachlehrplänen hergestellt werden.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169C" w:rsidTr="009071A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D169C" w:rsidRDefault="002D169C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D169C" w:rsidRPr="002D169C" w:rsidRDefault="002D169C" w:rsidP="002D169C">
            <w:pPr>
              <w:pStyle w:val="Frage"/>
            </w:pPr>
            <w:r w:rsidRPr="002D169C">
              <w:t>An meiner Schule weisen die schulinternen Lehrpläne Bezüge zwischen außerunterrichtlichen Lernangeboten, Fachunterricht und Ganztagsangeboten auf.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169C" w:rsidTr="009071A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D169C" w:rsidRDefault="002D169C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D169C" w:rsidRPr="002D169C" w:rsidRDefault="002D169C" w:rsidP="002D169C">
            <w:pPr>
              <w:pStyle w:val="Frage"/>
            </w:pPr>
            <w:r w:rsidRPr="002D169C">
              <w:t>An meiner Schule sind außerschulische Lernorte und Angebote in den schulinternen Lehrplänen berücksichtigt.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D169C" w:rsidRDefault="002D169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B50C5" w:rsidTr="003F355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B50C5" w:rsidRDefault="002B50C5" w:rsidP="003F3554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B50C5" w:rsidRPr="009B1D87" w:rsidRDefault="002B50C5" w:rsidP="003F3554">
            <w:pPr>
              <w:pStyle w:val="Frage"/>
            </w:pPr>
            <w:r w:rsidRPr="009B1D87">
              <w:t>Die schulinternen Lehrpläne meiner Schule ermöglichen Anpassungen an die individuellen Potenziale und das Lernniveau der Schülerinnen und Schüler.</w:t>
            </w:r>
          </w:p>
        </w:tc>
        <w:sdt>
          <w:sdtPr>
            <w:id w:val="-2111037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B50C5" w:rsidRDefault="002B50C5" w:rsidP="003F355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10190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B50C5" w:rsidRDefault="002B50C5" w:rsidP="003F355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6592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B50C5" w:rsidRDefault="002B50C5" w:rsidP="003F355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0359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B50C5" w:rsidRDefault="002B50C5" w:rsidP="003F355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24719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B50C5" w:rsidRDefault="002B50C5" w:rsidP="003F355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2626F8" w:rsidRDefault="002626F8"/>
    <w:sectPr w:rsidR="002626F8" w:rsidSect="0003343A">
      <w:headerReference w:type="even" r:id="rId8"/>
      <w:headerReference w:type="default" r:id="rId9"/>
      <w:headerReference w:type="first" r:id="rId10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640" w:rsidRDefault="000D1640" w:rsidP="004A4A37">
      <w:r>
        <w:separator/>
      </w:r>
    </w:p>
  </w:endnote>
  <w:endnote w:type="continuationSeparator" w:id="0">
    <w:p w:rsidR="000D1640" w:rsidRDefault="000D1640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02FFB9A7-EEFD-4AAC-BAD8-6BE5FA4D0117}"/>
    <w:embedBold r:id="rId2" w:fontKey="{47C0D229-2D28-4C1E-A281-8322865C250C}"/>
    <w:embedItalic r:id="rId3" w:fontKey="{1DD37F90-BDEA-459C-B088-58E367C54A27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4AF9F5DF-E184-4099-82B4-A5E08188729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8C475058-A6D1-4CF1-A787-14852F8FB3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143ACFD-20E6-4B55-B258-C8617249CBAB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1086B5C0-ABE3-49B4-855F-25854BAB359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640" w:rsidRDefault="000D1640" w:rsidP="004A4A37">
      <w:r>
        <w:separator/>
      </w:r>
    </w:p>
  </w:footnote>
  <w:footnote w:type="continuationSeparator" w:id="0">
    <w:p w:rsidR="000D1640" w:rsidRDefault="000D1640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EA275B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161"/>
      <w:gridCol w:w="2137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A2C59BE" wp14:editId="027B866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DA06C6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0D1640">
            <w:t>Schulleiterinnen</w:t>
          </w:r>
          <w:r w:rsidR="000D1640">
            <w:br/>
            <w:t>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437069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7DEB4C4" wp14:editId="15C99D46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EA275B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EA275B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40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D1640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F3E7C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B50C5"/>
    <w:rsid w:val="002C24FE"/>
    <w:rsid w:val="002C4813"/>
    <w:rsid w:val="002C771F"/>
    <w:rsid w:val="002D169C"/>
    <w:rsid w:val="002E4521"/>
    <w:rsid w:val="00307CA0"/>
    <w:rsid w:val="00370662"/>
    <w:rsid w:val="00370BC3"/>
    <w:rsid w:val="00403F1A"/>
    <w:rsid w:val="004102D2"/>
    <w:rsid w:val="004148EE"/>
    <w:rsid w:val="00416E2E"/>
    <w:rsid w:val="00437069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D0569"/>
    <w:rsid w:val="004F2AC9"/>
    <w:rsid w:val="004F496D"/>
    <w:rsid w:val="00522E5E"/>
    <w:rsid w:val="00544405"/>
    <w:rsid w:val="00545517"/>
    <w:rsid w:val="00566018"/>
    <w:rsid w:val="00574B7A"/>
    <w:rsid w:val="005C3105"/>
    <w:rsid w:val="005D1F34"/>
    <w:rsid w:val="005D490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14A80"/>
    <w:rsid w:val="00B22823"/>
    <w:rsid w:val="00B33393"/>
    <w:rsid w:val="00B439A6"/>
    <w:rsid w:val="00B43DE4"/>
    <w:rsid w:val="00B55591"/>
    <w:rsid w:val="00B90AD7"/>
    <w:rsid w:val="00BA3611"/>
    <w:rsid w:val="00BC3408"/>
    <w:rsid w:val="00BE397C"/>
    <w:rsid w:val="00C07A29"/>
    <w:rsid w:val="00C348A4"/>
    <w:rsid w:val="00C40929"/>
    <w:rsid w:val="00C7698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A275B"/>
    <w:rsid w:val="00EB76FD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2B7068F2"/>
  <w15:docId w15:val="{B3F8A532-7EBA-49F3-8CB1-08BC43D3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AA5B7-E1AF-40A0-9629-79CD47B6D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6C4F860</Template>
  <TotalTime>0</TotalTime>
  <Pages>2</Pages>
  <Words>271</Words>
  <Characters>1755</Characters>
  <Application>Microsoft Office Word</Application>
  <DocSecurity>0</DocSecurity>
  <Lines>135</Lines>
  <Paragraphs>96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3</cp:revision>
  <cp:lastPrinted>2015-01-14T15:20:00Z</cp:lastPrinted>
  <dcterms:created xsi:type="dcterms:W3CDTF">2020-04-30T09:38:00Z</dcterms:created>
  <dcterms:modified xsi:type="dcterms:W3CDTF">2020-04-30T09:40:00Z</dcterms:modified>
</cp:coreProperties>
</file>