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4374A8" w:rsidRPr="004374A8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4374A8" w:rsidP="00DD16CE">
            <w:pPr>
              <w:pStyle w:val="Dimension"/>
            </w:pPr>
            <w:r>
              <w:t>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4374A8" w:rsidP="00DD16CE">
            <w:pPr>
              <w:pStyle w:val="Dimension"/>
            </w:pPr>
            <w:r w:rsidRPr="004374A8">
              <w:t>Ergebnis- und Standardorientierung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4374A8" w:rsidP="00DD16CE">
            <w:pPr>
              <w:pStyle w:val="Kriterium"/>
            </w:pPr>
            <w:r>
              <w:t>2.1.4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4374A8" w:rsidP="00DD16CE">
            <w:pPr>
              <w:pStyle w:val="Kriterium"/>
            </w:pPr>
            <w:r w:rsidRPr="004374A8">
              <w:t>Die Schule definiert im Schulprogramm ihre Leitbilder und Standards des Lehrens und Lernens sowie die zu erzielenden Ergebnisse und orientiert ihre schulische Arbeit daran.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504EDE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04EDE" w:rsidRDefault="00504ED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04EDE" w:rsidRPr="00504EDE" w:rsidRDefault="00504EDE" w:rsidP="004374A8">
            <w:pPr>
              <w:pStyle w:val="Frage"/>
            </w:pPr>
            <w:r w:rsidRPr="00504EDE">
              <w:t xml:space="preserve">Ich </w:t>
            </w:r>
            <w:r>
              <w:t xml:space="preserve">achte darauf, dass die Weiterentwicklung unseres </w:t>
            </w:r>
            <w:r w:rsidRPr="00504EDE">
              <w:t>Schulprogramm</w:t>
            </w:r>
            <w:r>
              <w:t>s</w:t>
            </w:r>
            <w:r w:rsidRPr="00504EDE">
              <w:t xml:space="preserve"> unter breiter Beteiligung des Kollegiums stattfindet.</w:t>
            </w:r>
          </w:p>
        </w:tc>
        <w:sdt>
          <w:sdtPr>
            <w:id w:val="627820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5763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5797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9437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148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4EDE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04EDE" w:rsidRDefault="00504ED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04EDE" w:rsidRPr="00504EDE" w:rsidRDefault="00504EDE" w:rsidP="004374A8">
            <w:pPr>
              <w:pStyle w:val="Frage"/>
            </w:pPr>
            <w:r>
              <w:t>Teile unseres Schulprogramms werden regelmäßig evaluiert.</w:t>
            </w:r>
          </w:p>
        </w:tc>
        <w:sdt>
          <w:sdtPr>
            <w:id w:val="1637836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9356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9199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6515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108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4EDE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04EDE" w:rsidRDefault="00504ED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04EDE" w:rsidRPr="00504EDE" w:rsidRDefault="00504EDE" w:rsidP="004374A8">
            <w:pPr>
              <w:pStyle w:val="Frage"/>
            </w:pPr>
            <w:r>
              <w:t>Unser Schulprogramm wird regelmäßig aktualisiert.</w:t>
            </w:r>
          </w:p>
        </w:tc>
        <w:sdt>
          <w:sdtPr>
            <w:id w:val="-2059239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669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0244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52547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254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4EDE" w:rsidRDefault="00504EDE" w:rsidP="00393EE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74A8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Default="004374A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Pr="009B21C1" w:rsidRDefault="00504EDE" w:rsidP="004374A8">
            <w:pPr>
              <w:pStyle w:val="Frage"/>
            </w:pPr>
            <w:r w:rsidRPr="00504EDE">
              <w:t>Wir haben in unserem Schulprogramm ein Leitbild und die schulischen Standards zum Lehren und Lernen definiert und dokumentiert.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74A8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Default="004374A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Pr="009B21C1" w:rsidRDefault="00504EDE" w:rsidP="004374A8">
            <w:pPr>
              <w:pStyle w:val="Frage"/>
            </w:pPr>
            <w:r w:rsidRPr="009B21C1">
              <w:t xml:space="preserve">Das im Schulprogramm definierte Leitbild und die schulischen Standards zum Lehren und Lernen </w:t>
            </w:r>
            <w:r>
              <w:t>bieten</w:t>
            </w:r>
            <w:r w:rsidRPr="009B21C1">
              <w:t xml:space="preserve"> verbindliche Orientierung für die schulische Arbeit.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74A8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Default="004374A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Pr="009B21C1" w:rsidRDefault="004374A8" w:rsidP="004374A8">
            <w:pPr>
              <w:pStyle w:val="Frage"/>
            </w:pPr>
            <w:r w:rsidRPr="009B21C1">
              <w:t>Unser Schulprogramm beinhaltet Vereinbarungen zu pädagogisch-didaktischen Grundsätzen.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74A8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Default="004374A8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Pr="009B21C1" w:rsidRDefault="004374A8" w:rsidP="004374A8">
            <w:pPr>
              <w:pStyle w:val="Frage"/>
            </w:pPr>
            <w:r w:rsidRPr="009B21C1">
              <w:t>Unser Schulprogramm berücksichtigt die Rahmenbedingungen des schulischen Umfeldes</w:t>
            </w:r>
            <w:r w:rsidR="00B17A97">
              <w:t xml:space="preserve"> (wie z. B. Standortbedingungen, Zusammensetzung der Schülerschaft, Angebotsstrukturen)</w:t>
            </w:r>
            <w:r w:rsidRPr="009B21C1">
              <w:t>.</w:t>
            </w:r>
          </w:p>
        </w:tc>
        <w:sdt>
          <w:sdtPr>
            <w:id w:val="-64889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3223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9153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375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3563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374A8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Default="004374A8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Pr="009B21C1" w:rsidRDefault="004374A8" w:rsidP="004374A8">
            <w:pPr>
              <w:pStyle w:val="Frage"/>
            </w:pPr>
            <w:r w:rsidRPr="009B21C1">
              <w:t>Unser Schulprogramm dokumentiert die Zusammenarbeit mit außerschulischen Partnern.</w:t>
            </w:r>
          </w:p>
        </w:tc>
        <w:sdt>
          <w:sdtPr>
            <w:id w:val="-166385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793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2836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6127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190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764E" w:rsidTr="003E764E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764E" w:rsidRDefault="003E764E" w:rsidP="003E764E">
            <w:pPr>
              <w:pStyle w:val="FrageNummer"/>
            </w:pPr>
            <w:bookmarkStart w:id="0" w:name="_GoBack" w:colFirst="0" w:colLast="7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764E" w:rsidRPr="009B21C1" w:rsidRDefault="003E764E" w:rsidP="003E764E">
            <w:pPr>
              <w:pStyle w:val="Frage"/>
            </w:pPr>
            <w:r>
              <w:t>Unser Schulprogramm dokumentiert die Zusammenarbeit mit regionalen Kooperations- und Unterstützungsnetzwerken.</w:t>
            </w:r>
          </w:p>
        </w:tc>
        <w:sdt>
          <w:sdtPr>
            <w:id w:val="-81726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764E" w:rsidRDefault="003E764E" w:rsidP="003E764E">
                <w:pPr>
                  <w:pStyle w:val="Ankreuzer"/>
                </w:pPr>
                <w:r w:rsidRPr="00191CA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2352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764E" w:rsidRDefault="003E764E" w:rsidP="003E764E">
                <w:pPr>
                  <w:pStyle w:val="Ankreuzer"/>
                </w:pPr>
                <w:r w:rsidRPr="00191CA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530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764E" w:rsidRDefault="003E764E" w:rsidP="003E764E">
                <w:pPr>
                  <w:pStyle w:val="Ankreuzer"/>
                </w:pPr>
                <w:r w:rsidRPr="00191CA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8558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764E" w:rsidRDefault="003E764E" w:rsidP="003E764E">
                <w:pPr>
                  <w:pStyle w:val="Ankreuzer"/>
                </w:pPr>
                <w:r w:rsidRPr="00191CA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6310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764E" w:rsidRDefault="003E764E" w:rsidP="003E764E">
                <w:pPr>
                  <w:pStyle w:val="Ankreuzer"/>
                </w:pPr>
                <w:r w:rsidRPr="00191CA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  <w:tr w:rsidR="004374A8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Default="004374A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374A8" w:rsidRDefault="004374A8" w:rsidP="004374A8">
            <w:pPr>
              <w:pStyle w:val="Frage"/>
            </w:pPr>
            <w:r w:rsidRPr="009B21C1">
              <w:t>Bei der Festlegung von besonderen Zielen, Schwerpunkten und Organisationsformen der pädagogischen Arbeit im Schulprogramm werden regionale Bildungsangebote berücksichtigt.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374A8" w:rsidRDefault="004374A8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0BC3" w:rsidTr="008F47F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10BC3" w:rsidRDefault="00610BC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10BC3" w:rsidRPr="009B21C1" w:rsidRDefault="00610BC3" w:rsidP="004374A8">
            <w:pPr>
              <w:pStyle w:val="Frage"/>
            </w:pPr>
            <w:r>
              <w:t>Das Schulprogramm meiner Schule ist für mich handlungsleitend.</w:t>
            </w:r>
          </w:p>
        </w:tc>
        <w:sdt>
          <w:sdtPr>
            <w:id w:val="-145894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0BC3" w:rsidRDefault="00610BC3" w:rsidP="000153E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1955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0BC3" w:rsidRDefault="00610BC3" w:rsidP="000153E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128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0BC3" w:rsidRDefault="00610BC3" w:rsidP="000153E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07152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10BC3" w:rsidRDefault="00610BC3" w:rsidP="000153E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345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0BC3" w:rsidRDefault="00610BC3" w:rsidP="000153E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sectPr w:rsidR="002626F8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640" w:rsidRDefault="000D1640" w:rsidP="004A4A37">
      <w:r>
        <w:separator/>
      </w:r>
    </w:p>
  </w:endnote>
  <w:endnote w:type="continuationSeparator" w:id="0">
    <w:p w:rsidR="000D1640" w:rsidRDefault="000D1640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876D9F15-F3C0-4A47-B0D4-C5E234187F2B}"/>
    <w:embedBold r:id="rId2" w:fontKey="{975DA14F-633C-4DE4-A7A4-FD17FEA804B5}"/>
    <w:embedItalic r:id="rId3" w:fontKey="{05113919-583C-459D-8AE0-5A7628592388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E0DEC47-F48B-46A3-A088-70FBB989469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514ABA1-F715-4C60-8B72-8163195640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2EC74D1-ED17-4287-8C98-DE6FBE5E8A70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4B1AF660-ADEB-45FE-8AFF-872968B7244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640" w:rsidRDefault="000D1640" w:rsidP="004A4A37">
      <w:r>
        <w:separator/>
      </w:r>
    </w:p>
  </w:footnote>
  <w:footnote w:type="continuationSeparator" w:id="0">
    <w:p w:rsidR="000D1640" w:rsidRDefault="000D1640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E764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6BA353CD" wp14:editId="73D2CB5E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D1640">
            <w:t>Schulleiterinnen</w:t>
          </w:r>
          <w:r w:rsidR="000D1640">
            <w:br/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B17A97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78D0C490" wp14:editId="7C11CC68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3E764E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E764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40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D1640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E764E"/>
    <w:rsid w:val="00403F1A"/>
    <w:rsid w:val="004102D2"/>
    <w:rsid w:val="004148EE"/>
    <w:rsid w:val="00416E2E"/>
    <w:rsid w:val="004374A8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D0569"/>
    <w:rsid w:val="004F2AC9"/>
    <w:rsid w:val="004F496D"/>
    <w:rsid w:val="00504EDE"/>
    <w:rsid w:val="00522E5E"/>
    <w:rsid w:val="00544405"/>
    <w:rsid w:val="00545517"/>
    <w:rsid w:val="00566018"/>
    <w:rsid w:val="00574B7A"/>
    <w:rsid w:val="005959FB"/>
    <w:rsid w:val="005C3105"/>
    <w:rsid w:val="005D1F34"/>
    <w:rsid w:val="005D490D"/>
    <w:rsid w:val="00610BC3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366E3"/>
    <w:rsid w:val="00A43418"/>
    <w:rsid w:val="00A62592"/>
    <w:rsid w:val="00AA1934"/>
    <w:rsid w:val="00AC3D76"/>
    <w:rsid w:val="00AC7BA0"/>
    <w:rsid w:val="00AE7FF1"/>
    <w:rsid w:val="00B04F4E"/>
    <w:rsid w:val="00B17A97"/>
    <w:rsid w:val="00B22823"/>
    <w:rsid w:val="00B33393"/>
    <w:rsid w:val="00B439A6"/>
    <w:rsid w:val="00B43DE4"/>
    <w:rsid w:val="00B529C4"/>
    <w:rsid w:val="00B55591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D0EA1342-B10B-448C-ABCF-037A11FF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6C4F860</Template>
  <TotalTime>0</TotalTime>
  <Pages>1</Pages>
  <Words>257</Words>
  <Characters>1528</Characters>
  <Application>Microsoft Office Word</Application>
  <DocSecurity>0</DocSecurity>
  <Lines>127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2</cp:revision>
  <cp:lastPrinted>2016-01-07T10:22:00Z</cp:lastPrinted>
  <dcterms:created xsi:type="dcterms:W3CDTF">2020-04-30T09:53:00Z</dcterms:created>
  <dcterms:modified xsi:type="dcterms:W3CDTF">2020-04-30T09:53:00Z</dcterms:modified>
</cp:coreProperties>
</file>