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4B666F" w:rsidRPr="004B666F">
              <w:t>Lehren und Lernen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4B666F" w:rsidP="00B63DD2">
            <w:pPr>
              <w:pStyle w:val="Dimension"/>
            </w:pPr>
            <w:r w:rsidRPr="004B666F">
              <w:t>2.2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4B666F" w:rsidP="00B63DD2">
            <w:pPr>
              <w:pStyle w:val="Dimension"/>
            </w:pPr>
            <w:r w:rsidRPr="004B666F">
              <w:t>Kompetenzorientierung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4B666F" w:rsidP="00B63DD2">
            <w:pPr>
              <w:pStyle w:val="Kriterium"/>
            </w:pPr>
            <w:r w:rsidRPr="004B666F">
              <w:t>2.2.1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4B666F" w:rsidP="00B63DD2">
            <w:pPr>
              <w:pStyle w:val="Kriterium"/>
            </w:pPr>
            <w:r w:rsidRPr="004B666F">
              <w:t>Die individuelle Kompetenzentwicklung der Schülerinnen und Schüler steht im Zentrum der Planung und Gestaltung der Lehr- und Lernprozesse.</w:t>
            </w:r>
          </w:p>
        </w:tc>
      </w:tr>
    </w:tbl>
    <w:p w:rsidR="00CC1453" w:rsidRDefault="00CC1453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B63DD2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B63DD2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B63DD2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C50F0D" w:rsidTr="00B63DD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50F0D" w:rsidRDefault="00C50F0D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50F0D" w:rsidRPr="00957314" w:rsidRDefault="00C50F0D" w:rsidP="00C50F0D">
            <w:pPr>
              <w:pStyle w:val="Frage"/>
            </w:pPr>
            <w:r w:rsidRPr="00957314">
              <w:t>An meiner Schule gibt es ein gemeinsames Verständnis von Kompetenzorientierung.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0F0D" w:rsidRDefault="00C50F0D" w:rsidP="00B63DD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0F0D" w:rsidRDefault="00C50F0D" w:rsidP="00B63DD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0F0D" w:rsidRDefault="00C50F0D" w:rsidP="00B63DD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50F0D" w:rsidRDefault="00C50F0D" w:rsidP="00B63DD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0F0D" w:rsidRDefault="00C50F0D" w:rsidP="00B63DD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50F0D" w:rsidTr="00B63DD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50F0D" w:rsidRDefault="00C50F0D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50F0D" w:rsidRPr="00C2578D" w:rsidRDefault="00C50F0D" w:rsidP="00C50F0D">
            <w:pPr>
              <w:pStyle w:val="Frage"/>
            </w:pPr>
            <w:r>
              <w:t>An meiner Schule gibt es einen systematischen Austausch über Grundsätze eines kompetenzorientierten Unterrichts.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0F0D" w:rsidRDefault="000C7ACE" w:rsidP="00B63DD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0F0D" w:rsidRDefault="00C50F0D" w:rsidP="00B63DD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0F0D" w:rsidRDefault="00C50F0D" w:rsidP="00B63DD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50F0D" w:rsidRDefault="00C50F0D" w:rsidP="00B63DD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0F0D" w:rsidRDefault="00C50F0D" w:rsidP="00B63DD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C7ACE" w:rsidTr="00B63DD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C7ACE" w:rsidRDefault="000C7AC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C7ACE" w:rsidRDefault="000C7ACE" w:rsidP="00C50F0D">
            <w:pPr>
              <w:pStyle w:val="Frage"/>
            </w:pPr>
            <w:r>
              <w:t>Der schulinterne Lehrplan an meiner Schule ist kompetenzorientiert ausgerichtet.</w:t>
            </w:r>
          </w:p>
        </w:tc>
        <w:sdt>
          <w:sdtPr>
            <w:id w:val="-675428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C7ACE" w:rsidRDefault="000C7ACE" w:rsidP="008532E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50806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C7ACE" w:rsidRDefault="000C7ACE" w:rsidP="008532E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65439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C7ACE" w:rsidRDefault="000C7ACE" w:rsidP="008532E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799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C7ACE" w:rsidRDefault="000C7ACE" w:rsidP="008532E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37590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C7ACE" w:rsidRDefault="000C7ACE" w:rsidP="008532E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D5AEC" w:rsidTr="008924F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D5AEC" w:rsidRDefault="00ED5AEC" w:rsidP="00ED5AEC">
            <w:pPr>
              <w:pStyle w:val="FrageNummer"/>
            </w:pPr>
            <w:bookmarkStart w:id="0" w:name="_GoBack" w:colFirst="0" w:colLast="7"/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D5AEC" w:rsidRDefault="00ED5AEC" w:rsidP="00ED5AEC">
            <w:pPr>
              <w:pStyle w:val="Frage"/>
            </w:pPr>
            <w:r>
              <w:t>An meiner Schule werden die Möglichkeiten digitaler Medien bezogen auf die Kompetenzentwicklung erschlossen und adressatenbezogen genutzt.</w:t>
            </w:r>
          </w:p>
        </w:tc>
        <w:sdt>
          <w:sdtPr>
            <w:id w:val="-817264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D5AEC" w:rsidRDefault="00ED5AEC" w:rsidP="00ED5AEC">
                <w:pPr>
                  <w:pStyle w:val="Ankreuzer"/>
                </w:pPr>
                <w:r w:rsidRPr="00261F6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52436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D5AEC" w:rsidRDefault="00ED5AEC" w:rsidP="00ED5AEC">
                <w:pPr>
                  <w:pStyle w:val="Ankreuzer"/>
                </w:pPr>
                <w:r w:rsidRPr="00261F6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83490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D5AEC" w:rsidRDefault="00ED5AEC" w:rsidP="00ED5AEC">
                <w:pPr>
                  <w:pStyle w:val="Ankreuzer"/>
                </w:pPr>
                <w:r w:rsidRPr="00261F6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51800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D5AEC" w:rsidRDefault="00ED5AEC" w:rsidP="008924F2">
                <w:pPr>
                  <w:pStyle w:val="Ankreuzer"/>
                </w:pPr>
                <w:r w:rsidRPr="00261F6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9843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D5AEC" w:rsidRDefault="00ED5AEC" w:rsidP="008924F2">
                <w:pPr>
                  <w:pStyle w:val="Ankreuzer"/>
                </w:pPr>
                <w:r w:rsidRPr="00261F6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bookmarkEnd w:id="0"/>
    </w:tbl>
    <w:p w:rsidR="008C2A00" w:rsidRPr="00545517" w:rsidRDefault="008C2A00" w:rsidP="00574B7A"/>
    <w:sectPr w:rsidR="008C2A00" w:rsidRPr="00545517" w:rsidSect="0003343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DD2" w:rsidRDefault="00B63DD2" w:rsidP="004A4A37">
      <w:r>
        <w:separator/>
      </w:r>
    </w:p>
  </w:endnote>
  <w:endnote w:type="continuationSeparator" w:id="0">
    <w:p w:rsidR="00B63DD2" w:rsidRDefault="00B63DD2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83C94CA9-4D4A-4C6B-AE69-17A80B5CA5D8}"/>
    <w:embedBold r:id="rId2" w:fontKey="{1971E846-B0A6-4F6A-ADB7-1ADEB85F5BE0}"/>
    <w:embedItalic r:id="rId3" w:fontKey="{FB7A44B0-1980-4C9B-8FF4-381ED6FB3AF4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9858ECA-9E29-4904-82C5-61EE6AD877C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BD36A0BC-5151-4583-BE1F-B09D4948790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A848051-5621-4895-AFD6-DF71B7C25464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E1EFF87E-909F-4F66-823B-525CEBC9040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923" w:rsidRPr="008E6923" w:rsidRDefault="008E6923" w:rsidP="005A32EC">
    <w:pPr>
      <w:tabs>
        <w:tab w:val="center" w:pos="4962"/>
        <w:tab w:val="right" w:pos="9923"/>
      </w:tabs>
      <w:rPr>
        <w:color w:val="7F7F7F" w:themeColor="text1" w:themeTint="8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DD2" w:rsidRDefault="00B63DD2" w:rsidP="004A4A37">
      <w:r>
        <w:separator/>
      </w:r>
    </w:p>
  </w:footnote>
  <w:footnote w:type="continuationSeparator" w:id="0">
    <w:p w:rsidR="00B63DD2" w:rsidRDefault="00B63DD2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DD2" w:rsidRDefault="008924F2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161"/>
      <w:gridCol w:w="2137"/>
      <w:gridCol w:w="1276"/>
    </w:tblGrid>
    <w:tr w:rsidR="00B63DD2" w:rsidRPr="0003343A" w:rsidTr="004F2AC9">
      <w:tc>
        <w:tcPr>
          <w:tcW w:w="3337" w:type="dxa"/>
          <w:vAlign w:val="center"/>
        </w:tcPr>
        <w:p w:rsidR="00B63DD2" w:rsidRPr="0003343A" w:rsidRDefault="00B63DD2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12DF684B" wp14:editId="1FB0B9C6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B63DD2" w:rsidRPr="0003343A" w:rsidRDefault="00B63DD2" w:rsidP="00630C4D">
          <w:pPr>
            <w:pStyle w:val="KopfzeileTitel"/>
          </w:pPr>
          <w:r w:rsidRPr="0003343A">
            <w:t>Reflexionsbogen</w:t>
          </w:r>
          <w:r w:rsidRPr="0003343A">
            <w:br/>
            <w:t xml:space="preserve">für </w:t>
          </w:r>
          <w:r>
            <w:t>Schulleiterinnen</w:t>
          </w:r>
          <w:r>
            <w:br/>
            <w:t>und Schulleiter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B63DD2" w:rsidRPr="00B33393" w:rsidRDefault="00B63DD2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4A697C">
            <w:t xml:space="preserve"> NRW 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B63DD2" w:rsidRPr="0003343A" w:rsidRDefault="00B63DD2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59D3A111" wp14:editId="26D6F599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63DD2" w:rsidRDefault="008924F2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DD2" w:rsidRDefault="008924F2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trackRevisions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E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C7ACE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4CE3"/>
    <w:rsid w:val="001A6A85"/>
    <w:rsid w:val="0020243D"/>
    <w:rsid w:val="00225541"/>
    <w:rsid w:val="00226A48"/>
    <w:rsid w:val="00242A24"/>
    <w:rsid w:val="00247987"/>
    <w:rsid w:val="00261699"/>
    <w:rsid w:val="00262233"/>
    <w:rsid w:val="00262C7D"/>
    <w:rsid w:val="002647AF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3A20C7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9401E"/>
    <w:rsid w:val="004A4A37"/>
    <w:rsid w:val="004A697C"/>
    <w:rsid w:val="004B53ED"/>
    <w:rsid w:val="004B666F"/>
    <w:rsid w:val="004C169F"/>
    <w:rsid w:val="004C4E97"/>
    <w:rsid w:val="004F2AC9"/>
    <w:rsid w:val="004F496D"/>
    <w:rsid w:val="00522E5E"/>
    <w:rsid w:val="00544405"/>
    <w:rsid w:val="00545517"/>
    <w:rsid w:val="00566018"/>
    <w:rsid w:val="00572F0A"/>
    <w:rsid w:val="00574B7A"/>
    <w:rsid w:val="005A32EC"/>
    <w:rsid w:val="005C3105"/>
    <w:rsid w:val="005D1F34"/>
    <w:rsid w:val="005D490D"/>
    <w:rsid w:val="00630C4D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36A09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514B1"/>
    <w:rsid w:val="00867EFF"/>
    <w:rsid w:val="00871C28"/>
    <w:rsid w:val="00876307"/>
    <w:rsid w:val="0087646B"/>
    <w:rsid w:val="008924F2"/>
    <w:rsid w:val="008C0DB9"/>
    <w:rsid w:val="008C2A00"/>
    <w:rsid w:val="008D063C"/>
    <w:rsid w:val="008E6923"/>
    <w:rsid w:val="008F7F2E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54256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63DD2"/>
    <w:rsid w:val="00B90AD7"/>
    <w:rsid w:val="00B94EFD"/>
    <w:rsid w:val="00BA3611"/>
    <w:rsid w:val="00BC3408"/>
    <w:rsid w:val="00BE397C"/>
    <w:rsid w:val="00C07A29"/>
    <w:rsid w:val="00C348A4"/>
    <w:rsid w:val="00C40929"/>
    <w:rsid w:val="00C50F0D"/>
    <w:rsid w:val="00C628B8"/>
    <w:rsid w:val="00C7698B"/>
    <w:rsid w:val="00CC1453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D5AEC"/>
    <w:rsid w:val="00EE4916"/>
    <w:rsid w:val="00EE6AC3"/>
    <w:rsid w:val="00EF7F48"/>
    <w:rsid w:val="00F33A20"/>
    <w:rsid w:val="00F37877"/>
    <w:rsid w:val="00F37969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5:docId w15:val="{FAF2E3E5-8E0C-4C63-9C10-F23F4DCE6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5A32EC"/>
    <w:pPr>
      <w:tabs>
        <w:tab w:val="center" w:pos="4962"/>
        <w:tab w:val="right" w:pos="9072"/>
      </w:tabs>
    </w:pPr>
    <w:rPr>
      <w:color w:val="7F7F7F" w:themeColor="text1" w:themeTint="80"/>
      <w:sz w:val="20"/>
    </w:rPr>
  </w:style>
  <w:style w:type="character" w:customStyle="1" w:styleId="FuzeileZchn">
    <w:name w:val="Fußzeile Zchn"/>
    <w:basedOn w:val="Absatz-Standardschriftart"/>
    <w:link w:val="Fuzeile"/>
    <w:rsid w:val="005A32EC"/>
    <w:rPr>
      <w:rFonts w:ascii="Candara" w:hAnsi="Candara"/>
      <w:color w:val="7F7F7F" w:themeColor="text1" w:themeTint="80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character" w:styleId="Kommentarzeichen">
    <w:name w:val="annotation reference"/>
    <w:basedOn w:val="Absatz-Standardschriftart"/>
    <w:rsid w:val="001A4CE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A4CE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1A4CE3"/>
    <w:rPr>
      <w:rFonts w:ascii="Candara" w:hAnsi="Candara"/>
    </w:rPr>
  </w:style>
  <w:style w:type="paragraph" w:styleId="Kommentarthema">
    <w:name w:val="annotation subject"/>
    <w:basedOn w:val="Kommentartext"/>
    <w:next w:val="Kommentartext"/>
    <w:link w:val="KommentarthemaZchn"/>
    <w:rsid w:val="001A4CE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1A4CE3"/>
    <w:rPr>
      <w:rFonts w:ascii="Candara" w:hAnsi="Candar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623D6-99B3-4C33-8D86-E5BAFEF6E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6C4F860</Template>
  <TotalTime>0</TotalTime>
  <Pages>1</Pages>
  <Words>112</Words>
  <Characters>688</Characters>
  <Application>Microsoft Office Word</Application>
  <DocSecurity>0</DocSecurity>
  <Lines>62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Matthias Wehrmann</dc:creator>
  <cp:lastModifiedBy>Koltermann, Saskia</cp:lastModifiedBy>
  <cp:revision>3</cp:revision>
  <cp:lastPrinted>2015-04-23T13:24:00Z</cp:lastPrinted>
  <dcterms:created xsi:type="dcterms:W3CDTF">2020-04-30T09:57:00Z</dcterms:created>
  <dcterms:modified xsi:type="dcterms:W3CDTF">2020-04-30T09:57:00Z</dcterms:modified>
</cp:coreProperties>
</file>